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5FE3F" w14:textId="6F524FA6" w:rsidR="0023577A" w:rsidRDefault="00AD5F0F" w:rsidP="0035541B">
      <w:pPr>
        <w:pStyle w:val="Heading7"/>
        <w:tabs>
          <w:tab w:val="left" w:pos="360"/>
          <w:tab w:val="left" w:pos="7560"/>
        </w:tabs>
        <w:rPr>
          <w:b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92FBCED" wp14:editId="0E4E0DC0">
                <wp:simplePos x="0" y="0"/>
                <wp:positionH relativeFrom="column">
                  <wp:posOffset>731520</wp:posOffset>
                </wp:positionH>
                <wp:positionV relativeFrom="paragraph">
                  <wp:posOffset>0</wp:posOffset>
                </wp:positionV>
                <wp:extent cx="3429000" cy="1600200"/>
                <wp:effectExtent l="0" t="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29000" cy="16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668034" w14:textId="77777777" w:rsidR="0035541B" w:rsidRDefault="0035541B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74511C7C" w14:textId="77777777" w:rsidR="0035541B" w:rsidRDefault="0035541B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A461AE">
                              <w:rPr>
                                <w:b/>
                                <w:sz w:val="24"/>
                              </w:rPr>
                              <w:t>Los Angeles Unified School District</w:t>
                            </w:r>
                          </w:p>
                          <w:p w14:paraId="66BEB9D4" w14:textId="77777777" w:rsidR="0035541B" w:rsidRDefault="0035541B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A461AE">
                              <w:rPr>
                                <w:b/>
                                <w:sz w:val="24"/>
                              </w:rPr>
                              <w:t xml:space="preserve">Mark Twain Middle School </w:t>
                            </w:r>
                          </w:p>
                          <w:p w14:paraId="3DEBF2BA" w14:textId="77777777" w:rsidR="0035541B" w:rsidRPr="00A461AE" w:rsidRDefault="0035541B" w:rsidP="0035541B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World Languages Magnet </w:t>
                            </w:r>
                          </w:p>
                          <w:p w14:paraId="1FCB94F3" w14:textId="77777777" w:rsidR="0035541B" w:rsidRDefault="0035541B">
                            <w:r>
                              <w:t>2224 Walgrove Avenue</w:t>
                            </w:r>
                          </w:p>
                          <w:p w14:paraId="601DFDC6" w14:textId="77777777" w:rsidR="0035541B" w:rsidRDefault="0035541B">
                            <w:r>
                              <w:t>Los Angeles, CA 90066</w:t>
                            </w:r>
                          </w:p>
                          <w:p w14:paraId="799D8A6A" w14:textId="77777777" w:rsidR="0035541B" w:rsidRDefault="0035541B">
                            <w:r>
                              <w:t>Telephone (310) 305-3100    FAX (310) 398-1627</w:t>
                            </w:r>
                          </w:p>
                          <w:p w14:paraId="2BD3FD85" w14:textId="77777777" w:rsidR="0035541B" w:rsidRDefault="0035541B">
                            <w:r>
                              <w:t>www.marktwainms.org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2FBCE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57.6pt;margin-top:0;width:270pt;height:12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" filled="f" stroked="f">
                <v:path arrowok="t"/>
                <v:textbox inset=",7.2pt,,7.2pt">
                  <w:txbxContent>
                    <w:p w14:paraId="21668034" w14:textId="77777777" w:rsidR="0035541B" w:rsidRDefault="0035541B">
                      <w:pPr>
                        <w:rPr>
                          <w:b/>
                          <w:sz w:val="24"/>
                        </w:rPr>
                      </w:pPr>
                    </w:p>
                    <w:p w14:paraId="74511C7C" w14:textId="77777777" w:rsidR="0035541B" w:rsidRDefault="0035541B">
                      <w:pPr>
                        <w:rPr>
                          <w:b/>
                          <w:sz w:val="24"/>
                        </w:rPr>
                      </w:pPr>
                      <w:r w:rsidRPr="00A461AE">
                        <w:rPr>
                          <w:b/>
                          <w:sz w:val="24"/>
                        </w:rPr>
                        <w:t>Los Angeles Unified School District</w:t>
                      </w:r>
                    </w:p>
                    <w:p w14:paraId="66BEB9D4" w14:textId="77777777" w:rsidR="0035541B" w:rsidRDefault="0035541B">
                      <w:pPr>
                        <w:rPr>
                          <w:b/>
                          <w:sz w:val="24"/>
                        </w:rPr>
                      </w:pPr>
                      <w:r w:rsidRPr="00A461AE">
                        <w:rPr>
                          <w:b/>
                          <w:sz w:val="24"/>
                        </w:rPr>
                        <w:t xml:space="preserve">Mark Twain Middle School </w:t>
                      </w:r>
                    </w:p>
                    <w:p w14:paraId="3DEBF2BA" w14:textId="77777777" w:rsidR="0035541B" w:rsidRPr="00A461AE" w:rsidRDefault="0035541B" w:rsidP="0035541B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World Languages Magnet </w:t>
                      </w:r>
                    </w:p>
                    <w:p w14:paraId="1FCB94F3" w14:textId="77777777" w:rsidR="0035541B" w:rsidRDefault="0035541B">
                      <w:r>
                        <w:t>2224 Walgrove Avenue</w:t>
                      </w:r>
                    </w:p>
                    <w:p w14:paraId="601DFDC6" w14:textId="77777777" w:rsidR="0035541B" w:rsidRDefault="0035541B">
                      <w:r>
                        <w:t>Los Angeles, CA 90066</w:t>
                      </w:r>
                    </w:p>
                    <w:p w14:paraId="799D8A6A" w14:textId="77777777" w:rsidR="0035541B" w:rsidRDefault="0035541B">
                      <w:r>
                        <w:t>Telephone (310) 305-3100    FAX (310) 398-1627</w:t>
                      </w:r>
                    </w:p>
                    <w:p w14:paraId="2BD3FD85" w14:textId="77777777" w:rsidR="0035541B" w:rsidRDefault="0035541B">
                      <w:r>
                        <w:t>www.marktwainms.org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87D4F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69A5DC8" wp14:editId="6A7AC6B1">
                <wp:simplePos x="0" y="0"/>
                <wp:positionH relativeFrom="column">
                  <wp:posOffset>5219065</wp:posOffset>
                </wp:positionH>
                <wp:positionV relativeFrom="paragraph">
                  <wp:posOffset>3175</wp:posOffset>
                </wp:positionV>
                <wp:extent cx="1586230" cy="1689735"/>
                <wp:effectExtent l="0" t="0" r="1270" b="0"/>
                <wp:wrapTight wrapText="bothSides">
                  <wp:wrapPolygon edited="0">
                    <wp:start x="0" y="0"/>
                    <wp:lineTo x="0" y="21430"/>
                    <wp:lineTo x="21444" y="21430"/>
                    <wp:lineTo x="21444" y="0"/>
                    <wp:lineTo x="0" y="0"/>
                  </wp:wrapPolygon>
                </wp:wrapTight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86230" cy="1689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56C0C6" w14:textId="77777777" w:rsidR="00A94699" w:rsidRDefault="00A94699" w:rsidP="0035541B">
                            <w:pPr>
                              <w:pStyle w:val="Heading9"/>
                              <w:rPr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szCs w:val="18"/>
                                <w:lang w:val="en-US"/>
                              </w:rPr>
                              <w:t>Alberto M. Carvalho</w:t>
                            </w:r>
                          </w:p>
                          <w:p w14:paraId="3B2E2AB8" w14:textId="77777777" w:rsidR="0035541B" w:rsidRPr="00EF6CDA" w:rsidRDefault="000B7033" w:rsidP="0035541B">
                            <w:pPr>
                              <w:pStyle w:val="Heading9"/>
                              <w:rPr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b w:val="0"/>
                                <w:i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35541B" w:rsidRPr="00CD7DD2">
                              <w:rPr>
                                <w:b w:val="0"/>
                                <w:i/>
                                <w:szCs w:val="18"/>
                              </w:rPr>
                              <w:t>Superintendent</w:t>
                            </w:r>
                            <w:r w:rsidR="00EF6CDA">
                              <w:rPr>
                                <w:b w:val="0"/>
                                <w:i/>
                                <w:szCs w:val="18"/>
                                <w:lang w:val="en-US"/>
                              </w:rPr>
                              <w:t xml:space="preserve"> of Schools</w:t>
                            </w:r>
                          </w:p>
                          <w:p w14:paraId="7529B6EC" w14:textId="77777777" w:rsidR="0035541B" w:rsidRPr="00E6118F" w:rsidRDefault="0035541B" w:rsidP="0035541B">
                            <w:pPr>
                              <w:pStyle w:val="Heading9"/>
                              <w:rPr>
                                <w:rFonts w:ascii="Times" w:hAnsi="Times"/>
                                <w:sz w:val="10"/>
                                <w:szCs w:val="10"/>
                              </w:rPr>
                            </w:pPr>
                          </w:p>
                          <w:p w14:paraId="6753E64C" w14:textId="77777777" w:rsidR="002A0A29" w:rsidRPr="00D13AC4" w:rsidRDefault="002A0A29" w:rsidP="002A0A29">
                            <w:pPr>
                              <w:pStyle w:val="Heading9"/>
                              <w:rPr>
                                <w:rFonts w:ascii="Times" w:hAnsi="Times"/>
                                <w:b w:val="0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Times" w:hAnsi="Times"/>
                                <w:szCs w:val="18"/>
                                <w:lang w:val="en-US"/>
                              </w:rPr>
                              <w:t>Dr. Denise Collier</w:t>
                            </w:r>
                          </w:p>
                          <w:p w14:paraId="18B6EF91" w14:textId="77777777" w:rsidR="002A0A29" w:rsidRPr="00CD7DD2" w:rsidRDefault="002A0A29" w:rsidP="002A0A29">
                            <w:pPr>
                              <w:pStyle w:val="Heading1"/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>Local District,</w:t>
                            </w:r>
                            <w:r w:rsidRPr="00CD7DD2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 xml:space="preserve"> WEST</w:t>
                            </w:r>
                          </w:p>
                          <w:p w14:paraId="3D114E1D" w14:textId="6879FAAF" w:rsidR="002A0A29" w:rsidRDefault="002A0A29" w:rsidP="002A0A29">
                            <w:pPr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CD7DD2">
                              <w:rPr>
                                <w:i/>
                                <w:sz w:val="18"/>
                                <w:szCs w:val="18"/>
                              </w:rPr>
                              <w:t>Superintendent</w:t>
                            </w:r>
                          </w:p>
                          <w:p w14:paraId="7B20DF28" w14:textId="77777777" w:rsidR="0035541B" w:rsidRPr="00E6118F" w:rsidRDefault="0035541B" w:rsidP="0035541B">
                            <w:pPr>
                              <w:pStyle w:val="Heading2"/>
                              <w:rPr>
                                <w:rFonts w:ascii="Times" w:hAnsi="Times"/>
                                <w:b w:val="0"/>
                                <w:sz w:val="10"/>
                                <w:szCs w:val="10"/>
                              </w:rPr>
                            </w:pPr>
                          </w:p>
                          <w:p w14:paraId="371DF0BA" w14:textId="77777777" w:rsidR="0035541B" w:rsidRPr="00E420CB" w:rsidRDefault="0035541B" w:rsidP="0035541B">
                            <w:pPr>
                              <w:pStyle w:val="Heading2"/>
                              <w:rPr>
                                <w:rFonts w:ascii="Times" w:hAnsi="Times"/>
                                <w:b w:val="0"/>
                                <w:sz w:val="18"/>
                                <w:szCs w:val="18"/>
                              </w:rPr>
                            </w:pPr>
                            <w:r w:rsidRPr="00E420CB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 xml:space="preserve">Dr. </w:t>
                            </w:r>
                            <w:r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>Althea Ford</w:t>
                            </w:r>
                          </w:p>
                          <w:p w14:paraId="12A8D854" w14:textId="77777777" w:rsidR="0035541B" w:rsidRPr="00CD7DD2" w:rsidRDefault="0035541B" w:rsidP="0035541B">
                            <w:pPr>
                              <w:pStyle w:val="Heading9"/>
                              <w:rPr>
                                <w:rFonts w:ascii="Times" w:hAnsi="Times"/>
                                <w:b w:val="0"/>
                                <w:i/>
                                <w:szCs w:val="18"/>
                              </w:rPr>
                            </w:pPr>
                            <w:r w:rsidRPr="00CD7DD2">
                              <w:rPr>
                                <w:rFonts w:ascii="Times" w:hAnsi="Times"/>
                                <w:b w:val="0"/>
                                <w:i/>
                                <w:szCs w:val="18"/>
                              </w:rPr>
                              <w:t>Principal</w:t>
                            </w:r>
                          </w:p>
                          <w:p w14:paraId="7D8F386B" w14:textId="77777777" w:rsidR="002A0A29" w:rsidRPr="00E6118F" w:rsidRDefault="002A0A29" w:rsidP="0035541B">
                            <w:pPr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14:paraId="2C67063F" w14:textId="77777777" w:rsidR="0035541B" w:rsidRDefault="00D13AC4" w:rsidP="0035541B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Kerrie Egerton</w:t>
                            </w:r>
                          </w:p>
                          <w:p w14:paraId="07676480" w14:textId="77777777" w:rsidR="0035541B" w:rsidRDefault="0035541B" w:rsidP="0035541B">
                            <w:pPr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Assistant Principal</w:t>
                            </w:r>
                          </w:p>
                          <w:p w14:paraId="24872C2A" w14:textId="77777777" w:rsidR="00EE7602" w:rsidRDefault="00EE7602" w:rsidP="0035541B">
                            <w:pPr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0B5FA6E" w14:textId="77777777" w:rsidR="00EE7602" w:rsidRDefault="00EE7602" w:rsidP="0035541B">
                            <w:pPr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1055507D" w14:textId="77777777" w:rsidR="00EE7602" w:rsidRPr="00610D7A" w:rsidRDefault="00EE7602" w:rsidP="0035541B">
                            <w:pPr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9A5DC8" id="Text Box 4" o:spid="_x0000_s1027" type="#_x0000_t202" style="position:absolute;margin-left:410.95pt;margin-top:.25pt;width:124.9pt;height:133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" stroked="f">
                <v:path arrowok="t"/>
                <v:textbox>
                  <w:txbxContent>
                    <w:p w14:paraId="2056C0C6" w14:textId="77777777" w:rsidR="00A94699" w:rsidRDefault="00A94699" w:rsidP="0035541B">
                      <w:pPr>
                        <w:pStyle w:val="Heading9"/>
                        <w:rPr>
                          <w:szCs w:val="18"/>
                          <w:lang w:val="en-US"/>
                        </w:rPr>
                      </w:pPr>
                      <w:r>
                        <w:rPr>
                          <w:szCs w:val="18"/>
                          <w:lang w:val="en-US"/>
                        </w:rPr>
                        <w:t>Alberto M. Carvalho</w:t>
                      </w:r>
                    </w:p>
                    <w:p w14:paraId="3B2E2AB8" w14:textId="77777777" w:rsidR="0035541B" w:rsidRPr="00EF6CDA" w:rsidRDefault="000B7033" w:rsidP="0035541B">
                      <w:pPr>
                        <w:pStyle w:val="Heading9"/>
                        <w:rPr>
                          <w:szCs w:val="18"/>
                          <w:lang w:val="en-US"/>
                        </w:rPr>
                      </w:pPr>
                      <w:r>
                        <w:rPr>
                          <w:b w:val="0"/>
                          <w:i/>
                          <w:szCs w:val="18"/>
                          <w:lang w:val="en-US"/>
                        </w:rPr>
                        <w:t xml:space="preserve"> </w:t>
                      </w:r>
                      <w:r w:rsidR="0035541B" w:rsidRPr="00CD7DD2">
                        <w:rPr>
                          <w:b w:val="0"/>
                          <w:i/>
                          <w:szCs w:val="18"/>
                        </w:rPr>
                        <w:t>Superintendent</w:t>
                      </w:r>
                      <w:r w:rsidR="00EF6CDA">
                        <w:rPr>
                          <w:b w:val="0"/>
                          <w:i/>
                          <w:szCs w:val="18"/>
                          <w:lang w:val="en-US"/>
                        </w:rPr>
                        <w:t xml:space="preserve"> of Schools</w:t>
                      </w:r>
                    </w:p>
                    <w:p w14:paraId="7529B6EC" w14:textId="77777777" w:rsidR="0035541B" w:rsidRPr="00E6118F" w:rsidRDefault="0035541B" w:rsidP="0035541B">
                      <w:pPr>
                        <w:pStyle w:val="Heading9"/>
                        <w:rPr>
                          <w:rFonts w:ascii="Times" w:hAnsi="Times"/>
                          <w:sz w:val="10"/>
                          <w:szCs w:val="10"/>
                        </w:rPr>
                      </w:pPr>
                    </w:p>
                    <w:p w14:paraId="6753E64C" w14:textId="77777777" w:rsidR="002A0A29" w:rsidRPr="00D13AC4" w:rsidRDefault="002A0A29" w:rsidP="002A0A29">
                      <w:pPr>
                        <w:pStyle w:val="Heading9"/>
                        <w:rPr>
                          <w:rFonts w:ascii="Times" w:hAnsi="Times"/>
                          <w:b w:val="0"/>
                          <w:szCs w:val="18"/>
                          <w:lang w:val="en-US"/>
                        </w:rPr>
                      </w:pPr>
                      <w:r>
                        <w:rPr>
                          <w:rFonts w:ascii="Times" w:hAnsi="Times"/>
                          <w:szCs w:val="18"/>
                          <w:lang w:val="en-US"/>
                        </w:rPr>
                        <w:t>Dr. Denise Collier</w:t>
                      </w:r>
                    </w:p>
                    <w:p w14:paraId="18B6EF91" w14:textId="77777777" w:rsidR="002A0A29" w:rsidRPr="00CD7DD2" w:rsidRDefault="002A0A29" w:rsidP="002A0A29">
                      <w:pPr>
                        <w:pStyle w:val="Heading1"/>
                        <w:rPr>
                          <w:rFonts w:ascii="Times" w:hAnsi="Times"/>
                          <w:sz w:val="18"/>
                          <w:szCs w:val="18"/>
                        </w:rPr>
                      </w:pPr>
                      <w:r>
                        <w:rPr>
                          <w:rFonts w:ascii="Times" w:hAnsi="Times"/>
                          <w:sz w:val="18"/>
                          <w:szCs w:val="18"/>
                        </w:rPr>
                        <w:t>Local District,</w:t>
                      </w:r>
                      <w:r w:rsidRPr="00CD7DD2">
                        <w:rPr>
                          <w:rFonts w:ascii="Times" w:hAnsi="Times"/>
                          <w:sz w:val="18"/>
                          <w:szCs w:val="18"/>
                        </w:rPr>
                        <w:t xml:space="preserve"> WEST</w:t>
                      </w:r>
                    </w:p>
                    <w:p w14:paraId="3D114E1D" w14:textId="6879FAAF" w:rsidR="002A0A29" w:rsidRDefault="002A0A29" w:rsidP="002A0A29">
                      <w:pPr>
                        <w:rPr>
                          <w:i/>
                          <w:sz w:val="18"/>
                          <w:szCs w:val="18"/>
                        </w:rPr>
                      </w:pPr>
                      <w:r w:rsidRPr="00CD7DD2">
                        <w:rPr>
                          <w:i/>
                          <w:sz w:val="18"/>
                          <w:szCs w:val="18"/>
                        </w:rPr>
                        <w:t>Superintendent</w:t>
                      </w:r>
                    </w:p>
                    <w:p w14:paraId="7B20DF28" w14:textId="77777777" w:rsidR="0035541B" w:rsidRPr="00E6118F" w:rsidRDefault="0035541B" w:rsidP="0035541B">
                      <w:pPr>
                        <w:pStyle w:val="Heading2"/>
                        <w:rPr>
                          <w:rFonts w:ascii="Times" w:hAnsi="Times"/>
                          <w:b w:val="0"/>
                          <w:sz w:val="10"/>
                          <w:szCs w:val="10"/>
                        </w:rPr>
                      </w:pPr>
                    </w:p>
                    <w:p w14:paraId="371DF0BA" w14:textId="77777777" w:rsidR="0035541B" w:rsidRPr="00E420CB" w:rsidRDefault="0035541B" w:rsidP="0035541B">
                      <w:pPr>
                        <w:pStyle w:val="Heading2"/>
                        <w:rPr>
                          <w:rFonts w:ascii="Times" w:hAnsi="Times"/>
                          <w:b w:val="0"/>
                          <w:sz w:val="18"/>
                          <w:szCs w:val="18"/>
                        </w:rPr>
                      </w:pPr>
                      <w:r w:rsidRPr="00E420CB">
                        <w:rPr>
                          <w:rFonts w:ascii="Times" w:hAnsi="Times"/>
                          <w:sz w:val="18"/>
                          <w:szCs w:val="18"/>
                        </w:rPr>
                        <w:t xml:space="preserve">Dr. </w:t>
                      </w:r>
                      <w:r>
                        <w:rPr>
                          <w:rFonts w:ascii="Times" w:hAnsi="Times"/>
                          <w:sz w:val="18"/>
                          <w:szCs w:val="18"/>
                        </w:rPr>
                        <w:t>Althea Ford</w:t>
                      </w:r>
                    </w:p>
                    <w:p w14:paraId="12A8D854" w14:textId="77777777" w:rsidR="0035541B" w:rsidRPr="00CD7DD2" w:rsidRDefault="0035541B" w:rsidP="0035541B">
                      <w:pPr>
                        <w:pStyle w:val="Heading9"/>
                        <w:rPr>
                          <w:rFonts w:ascii="Times" w:hAnsi="Times"/>
                          <w:b w:val="0"/>
                          <w:i/>
                          <w:szCs w:val="18"/>
                        </w:rPr>
                      </w:pPr>
                      <w:r w:rsidRPr="00CD7DD2">
                        <w:rPr>
                          <w:rFonts w:ascii="Times" w:hAnsi="Times"/>
                          <w:b w:val="0"/>
                          <w:i/>
                          <w:szCs w:val="18"/>
                        </w:rPr>
                        <w:t>Principal</w:t>
                      </w:r>
                    </w:p>
                    <w:p w14:paraId="7D8F386B" w14:textId="77777777" w:rsidR="002A0A29" w:rsidRPr="00E6118F" w:rsidRDefault="002A0A29" w:rsidP="0035541B">
                      <w:pPr>
                        <w:rPr>
                          <w:b/>
                          <w:sz w:val="10"/>
                          <w:szCs w:val="10"/>
                        </w:rPr>
                      </w:pPr>
                    </w:p>
                    <w:p w14:paraId="2C67063F" w14:textId="77777777" w:rsidR="0035541B" w:rsidRDefault="00D13AC4" w:rsidP="0035541B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Kerrie Egerton</w:t>
                      </w:r>
                    </w:p>
                    <w:p w14:paraId="07676480" w14:textId="77777777" w:rsidR="0035541B" w:rsidRDefault="0035541B" w:rsidP="0035541B">
                      <w:pPr>
                        <w:rPr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sz w:val="18"/>
                          <w:szCs w:val="18"/>
                        </w:rPr>
                        <w:t>Assistant Principal</w:t>
                      </w:r>
                    </w:p>
                    <w:p w14:paraId="24872C2A" w14:textId="77777777" w:rsidR="00EE7602" w:rsidRDefault="00EE7602" w:rsidP="0035541B">
                      <w:pPr>
                        <w:rPr>
                          <w:i/>
                          <w:sz w:val="18"/>
                          <w:szCs w:val="18"/>
                        </w:rPr>
                      </w:pPr>
                    </w:p>
                    <w:p w14:paraId="70B5FA6E" w14:textId="77777777" w:rsidR="00EE7602" w:rsidRDefault="00EE7602" w:rsidP="0035541B">
                      <w:pPr>
                        <w:rPr>
                          <w:i/>
                          <w:sz w:val="18"/>
                          <w:szCs w:val="18"/>
                        </w:rPr>
                      </w:pPr>
                    </w:p>
                    <w:p w14:paraId="1055507D" w14:textId="77777777" w:rsidR="00EE7602" w:rsidRPr="00610D7A" w:rsidRDefault="00EE7602" w:rsidP="0035541B">
                      <w:pPr>
                        <w:rPr>
                          <w:i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6F775E7" w14:textId="3660CD86" w:rsidR="0035541B" w:rsidRDefault="00853E35" w:rsidP="0035541B">
      <w:pPr>
        <w:ind w:left="1350"/>
        <w:rPr>
          <w:sz w:val="24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4D64E2D9" wp14:editId="523B5332">
            <wp:simplePos x="0" y="0"/>
            <wp:positionH relativeFrom="column">
              <wp:posOffset>4142666</wp:posOffset>
            </wp:positionH>
            <wp:positionV relativeFrom="paragraph">
              <wp:posOffset>59690</wp:posOffset>
            </wp:positionV>
            <wp:extent cx="1071419" cy="1071419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419" cy="10714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776" behindDoc="0" locked="0" layoutInCell="1" allowOverlap="1" wp14:anchorId="1529EDC4" wp14:editId="4102B1D0">
            <wp:simplePos x="0" y="0"/>
            <wp:positionH relativeFrom="column">
              <wp:posOffset>-427355</wp:posOffset>
            </wp:positionH>
            <wp:positionV relativeFrom="paragraph">
              <wp:posOffset>108239</wp:posOffset>
            </wp:positionV>
            <wp:extent cx="1024890" cy="1024890"/>
            <wp:effectExtent l="0" t="0" r="3810" b="381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4890" cy="1024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541B">
        <w:rPr>
          <w:sz w:val="24"/>
        </w:rPr>
        <w:tab/>
      </w:r>
      <w:r w:rsidR="0035541B">
        <w:rPr>
          <w:sz w:val="24"/>
        </w:rPr>
        <w:tab/>
      </w:r>
      <w:r w:rsidR="0035541B">
        <w:rPr>
          <w:sz w:val="24"/>
        </w:rPr>
        <w:tab/>
      </w:r>
      <w:r w:rsidR="0035541B">
        <w:rPr>
          <w:sz w:val="24"/>
        </w:rPr>
        <w:tab/>
      </w:r>
      <w:r w:rsidR="0035541B">
        <w:rPr>
          <w:sz w:val="24"/>
        </w:rPr>
        <w:tab/>
      </w:r>
    </w:p>
    <w:p w14:paraId="2E72EF8B" w14:textId="7ED19AC3" w:rsidR="0035541B" w:rsidRDefault="0035541B" w:rsidP="0035541B">
      <w:pPr>
        <w:rPr>
          <w:sz w:val="24"/>
        </w:rPr>
      </w:pPr>
    </w:p>
    <w:p w14:paraId="0A5C6C0F" w14:textId="77777777" w:rsidR="00EE7602" w:rsidRDefault="0035541B" w:rsidP="00EE7602">
      <w:pPr>
        <w:ind w:left="1350"/>
        <w:rPr>
          <w:sz w:val="24"/>
        </w:rPr>
      </w:pPr>
      <w:r>
        <w:rPr>
          <w:sz w:val="24"/>
        </w:rPr>
        <w:tab/>
      </w:r>
    </w:p>
    <w:p w14:paraId="16AA36A5" w14:textId="77777777" w:rsidR="00EE7602" w:rsidRDefault="00EE7602" w:rsidP="00EE7602">
      <w:pPr>
        <w:rPr>
          <w:sz w:val="24"/>
        </w:rPr>
      </w:pPr>
    </w:p>
    <w:p w14:paraId="483FF8B2" w14:textId="77777777" w:rsidR="009A6E69" w:rsidRDefault="009A6E69" w:rsidP="00EE7602"/>
    <w:p w14:paraId="1B3CD3F2" w14:textId="079B9F4B" w:rsidR="00540945" w:rsidRDefault="00540945" w:rsidP="00EE7602"/>
    <w:tbl>
      <w:tblPr>
        <w:tblW w:w="0" w:type="auto"/>
        <w:tblLook w:val="01E0" w:firstRow="1" w:lastRow="1" w:firstColumn="1" w:lastColumn="1" w:noHBand="0" w:noVBand="0"/>
      </w:tblPr>
      <w:tblGrid>
        <w:gridCol w:w="828"/>
        <w:gridCol w:w="2700"/>
        <w:gridCol w:w="6048"/>
      </w:tblGrid>
      <w:tr w:rsidR="00540945" w:rsidRPr="00171EEF" w14:paraId="0FCB744D" w14:textId="77777777" w:rsidTr="00661F53">
        <w:tc>
          <w:tcPr>
            <w:tcW w:w="828" w:type="dxa"/>
          </w:tcPr>
          <w:p w14:paraId="7EDCB413" w14:textId="77777777" w:rsidR="00540945" w:rsidRPr="00171EEF" w:rsidRDefault="00540945" w:rsidP="00661F53">
            <w:pPr>
              <w:tabs>
                <w:tab w:val="left" w:pos="2700"/>
                <w:tab w:val="left" w:pos="5760"/>
              </w:tabs>
              <w:rPr>
                <w:rFonts w:eastAsia="Batang"/>
              </w:rPr>
            </w:pPr>
            <w:r w:rsidRPr="00171EEF">
              <w:rPr>
                <w:rFonts w:eastAsia="Batang"/>
              </w:rPr>
              <w:t>Date: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73F5360F" w14:textId="0EB1DF2B" w:rsidR="00540945" w:rsidRPr="00171EEF" w:rsidRDefault="006B73B2" w:rsidP="00661F53">
            <w:pPr>
              <w:tabs>
                <w:tab w:val="left" w:pos="2700"/>
                <w:tab w:val="left" w:pos="5760"/>
              </w:tabs>
              <w:rPr>
                <w:rFonts w:eastAsia="Batang"/>
              </w:rPr>
            </w:pPr>
            <w:r>
              <w:rPr>
                <w:rFonts w:eastAsia="Batang"/>
              </w:rPr>
              <w:t>August</w:t>
            </w:r>
            <w:r w:rsidR="002B0A1F">
              <w:rPr>
                <w:rFonts w:eastAsia="Batang"/>
              </w:rPr>
              <w:t xml:space="preserve"> </w:t>
            </w:r>
            <w:r w:rsidR="00166875">
              <w:rPr>
                <w:rFonts w:eastAsia="Batang"/>
              </w:rPr>
              <w:t>1</w:t>
            </w:r>
            <w:r w:rsidR="00150F42">
              <w:rPr>
                <w:rFonts w:eastAsia="Batang"/>
              </w:rPr>
              <w:t>2</w:t>
            </w:r>
            <w:r w:rsidR="002B0A1F">
              <w:rPr>
                <w:rFonts w:eastAsia="Batang"/>
              </w:rPr>
              <w:t>, 202</w:t>
            </w:r>
            <w:r>
              <w:rPr>
                <w:rFonts w:eastAsia="Batang"/>
              </w:rPr>
              <w:t>6</w:t>
            </w:r>
          </w:p>
        </w:tc>
        <w:tc>
          <w:tcPr>
            <w:tcW w:w="6048" w:type="dxa"/>
          </w:tcPr>
          <w:p w14:paraId="2127D2B7" w14:textId="77777777" w:rsidR="00540945" w:rsidRPr="00171EEF" w:rsidRDefault="00540945" w:rsidP="00661F53">
            <w:pPr>
              <w:tabs>
                <w:tab w:val="left" w:pos="2700"/>
                <w:tab w:val="left" w:pos="5760"/>
              </w:tabs>
              <w:rPr>
                <w:rFonts w:eastAsia="Batang"/>
              </w:rPr>
            </w:pPr>
          </w:p>
        </w:tc>
      </w:tr>
    </w:tbl>
    <w:p w14:paraId="0B395BD5" w14:textId="77777777" w:rsidR="00540945" w:rsidRDefault="00540945" w:rsidP="00540945">
      <w:pPr>
        <w:rPr>
          <w:rFonts w:eastAsia="Batang"/>
          <w:b/>
          <w:bCs/>
        </w:rPr>
      </w:pPr>
    </w:p>
    <w:p w14:paraId="3284B426" w14:textId="77777777" w:rsidR="00540945" w:rsidRPr="00F25067" w:rsidRDefault="00540945" w:rsidP="00540945">
      <w:pPr>
        <w:rPr>
          <w:rFonts w:eastAsia="Batang"/>
        </w:rPr>
      </w:pPr>
      <w:r w:rsidRPr="00F25067">
        <w:rPr>
          <w:rFonts w:eastAsia="Batang"/>
        </w:rPr>
        <w:t>Dear Parent/Guardian:</w:t>
      </w:r>
    </w:p>
    <w:p w14:paraId="27FFF15E" w14:textId="77777777" w:rsidR="00540945" w:rsidRPr="00F25067" w:rsidRDefault="00540945" w:rsidP="00540945">
      <w:pPr>
        <w:rPr>
          <w:rFonts w:eastAsia="Batang"/>
        </w:rPr>
      </w:pP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7128"/>
        <w:gridCol w:w="2205"/>
        <w:gridCol w:w="243"/>
      </w:tblGrid>
      <w:tr w:rsidR="00540945" w:rsidRPr="00171EEF" w14:paraId="1E40067D" w14:textId="77777777" w:rsidTr="00E36870">
        <w:trPr>
          <w:gridAfter w:val="1"/>
          <w:wAfter w:w="243" w:type="dxa"/>
        </w:trPr>
        <w:tc>
          <w:tcPr>
            <w:tcW w:w="7128" w:type="dxa"/>
            <w:tcBorders>
              <w:bottom w:val="single" w:sz="4" w:space="0" w:color="auto"/>
            </w:tcBorders>
          </w:tcPr>
          <w:p w14:paraId="20DB7BA4" w14:textId="447796CF" w:rsidR="00540945" w:rsidRPr="00C66E85" w:rsidRDefault="00540945" w:rsidP="00E36870">
            <w:pPr>
              <w:rPr>
                <w:rFonts w:eastAsia="Batang"/>
                <w:b/>
                <w:bCs/>
              </w:rPr>
            </w:pPr>
            <w:r w:rsidRPr="00171EEF">
              <w:rPr>
                <w:rFonts w:eastAsia="Batang"/>
              </w:rPr>
              <w:t xml:space="preserve">                                               </w:t>
            </w:r>
            <w:r w:rsidR="00C66E85" w:rsidRPr="00C66E85">
              <w:rPr>
                <w:rFonts w:eastAsia="Batang"/>
                <w:b/>
                <w:bCs/>
              </w:rPr>
              <w:t>Mark Twain Middle School</w:t>
            </w:r>
          </w:p>
        </w:tc>
        <w:tc>
          <w:tcPr>
            <w:tcW w:w="2205" w:type="dxa"/>
          </w:tcPr>
          <w:p w14:paraId="1F2309EA" w14:textId="77777777" w:rsidR="00540945" w:rsidRPr="00171EEF" w:rsidRDefault="00540945" w:rsidP="00E36870">
            <w:pPr>
              <w:rPr>
                <w:rFonts w:eastAsia="Batang"/>
              </w:rPr>
            </w:pPr>
            <w:r w:rsidRPr="00171EEF">
              <w:rPr>
                <w:rFonts w:eastAsia="Batang"/>
              </w:rPr>
              <w:t xml:space="preserve">has been authorized by </w:t>
            </w:r>
          </w:p>
        </w:tc>
      </w:tr>
      <w:tr w:rsidR="00540945" w:rsidRPr="00171EEF" w14:paraId="1ACB4A2D" w14:textId="77777777" w:rsidTr="00E36870">
        <w:tc>
          <w:tcPr>
            <w:tcW w:w="9576" w:type="dxa"/>
            <w:gridSpan w:val="3"/>
          </w:tcPr>
          <w:p w14:paraId="1945B0E5" w14:textId="77777777" w:rsidR="00540945" w:rsidRPr="00171EEF" w:rsidRDefault="00540945" w:rsidP="00E36870">
            <w:pPr>
              <w:rPr>
                <w:rFonts w:eastAsia="Batang"/>
              </w:rPr>
            </w:pPr>
            <w:r w:rsidRPr="00171EEF">
              <w:rPr>
                <w:rFonts w:eastAsia="Batang"/>
              </w:rPr>
              <w:t>the California Department of Education to operate a Title I Schoolwide Program.  As a result, the school receives resources from the state and federal governments that enable us to upgrade the entire educational program in order to help all students meet the challenging state standards.</w:t>
            </w:r>
          </w:p>
          <w:p w14:paraId="219FFF9C" w14:textId="77777777" w:rsidR="00540945" w:rsidRPr="00171EEF" w:rsidRDefault="00540945" w:rsidP="00E36870">
            <w:pPr>
              <w:rPr>
                <w:rFonts w:eastAsia="Batang"/>
              </w:rPr>
            </w:pPr>
          </w:p>
          <w:p w14:paraId="121DC2EA" w14:textId="77777777" w:rsidR="00540945" w:rsidRPr="00171EEF" w:rsidRDefault="00540945" w:rsidP="00E36870">
            <w:pPr>
              <w:rPr>
                <w:rFonts w:eastAsia="Batang"/>
              </w:rPr>
            </w:pPr>
            <w:r w:rsidRPr="00171EEF">
              <w:rPr>
                <w:rFonts w:eastAsia="Batang"/>
              </w:rPr>
              <w:t xml:space="preserve">A comprehensive needs assessment and an analysis of the student achievement data were conducted to develop a </w:t>
            </w:r>
            <w:r w:rsidRPr="00171EEF">
              <w:rPr>
                <w:rFonts w:eastAsia="Batang"/>
                <w:i/>
              </w:rPr>
              <w:t>S</w:t>
            </w:r>
            <w:r>
              <w:rPr>
                <w:rFonts w:eastAsia="Batang"/>
                <w:i/>
              </w:rPr>
              <w:t>chool</w:t>
            </w:r>
            <w:r w:rsidRPr="00171EEF">
              <w:rPr>
                <w:rFonts w:eastAsia="Batang"/>
                <w:i/>
              </w:rPr>
              <w:t xml:space="preserve"> Plan for Student Achievement</w:t>
            </w:r>
            <w:r w:rsidRPr="00171EEF">
              <w:rPr>
                <w:rFonts w:eastAsia="Batang"/>
              </w:rPr>
              <w:t>.  This was completed through the collaborative efforts of staff and parents.  The schoolwide program includes strategies to raise the academic achievement of all students.</w:t>
            </w:r>
          </w:p>
        </w:tc>
      </w:tr>
    </w:tbl>
    <w:p w14:paraId="03E9588C" w14:textId="2A92EE72" w:rsidR="00540945" w:rsidRPr="00F25067" w:rsidRDefault="00E36870" w:rsidP="00540945">
      <w:pPr>
        <w:tabs>
          <w:tab w:val="left" w:pos="2700"/>
          <w:tab w:val="left" w:pos="5760"/>
        </w:tabs>
        <w:rPr>
          <w:rFonts w:eastAsia="Batang"/>
        </w:rPr>
      </w:pPr>
      <w:r>
        <w:rPr>
          <w:rFonts w:eastAsia="Batang"/>
        </w:rPr>
        <w:br w:type="textWrapping" w:clear="all"/>
      </w:r>
    </w:p>
    <w:p w14:paraId="29F6AF2E" w14:textId="77777777" w:rsidR="00540945" w:rsidRPr="00F25067" w:rsidRDefault="00540945" w:rsidP="00540945">
      <w:pPr>
        <w:tabs>
          <w:tab w:val="left" w:pos="2700"/>
          <w:tab w:val="left" w:pos="5760"/>
        </w:tabs>
        <w:rPr>
          <w:rFonts w:eastAsia="Batang"/>
        </w:rPr>
      </w:pPr>
      <w:r w:rsidRPr="00F25067">
        <w:rPr>
          <w:rFonts w:eastAsia="Batang"/>
        </w:rPr>
        <w:t>The following services are available from the school’s Title I site-based resources to assist your child</w:t>
      </w:r>
      <w:r>
        <w:rPr>
          <w:rFonts w:eastAsia="Batang"/>
        </w:rPr>
        <w:t xml:space="preserve"> (examples are listed below)</w:t>
      </w:r>
      <w:r w:rsidRPr="00F25067">
        <w:rPr>
          <w:rFonts w:eastAsia="Batang"/>
        </w:rPr>
        <w:t>:</w:t>
      </w:r>
    </w:p>
    <w:p w14:paraId="77AB33A7" w14:textId="77777777" w:rsidR="00540945" w:rsidRPr="00F25067" w:rsidRDefault="00540945" w:rsidP="00540945">
      <w:pPr>
        <w:tabs>
          <w:tab w:val="left" w:pos="2700"/>
          <w:tab w:val="left" w:pos="5760"/>
        </w:tabs>
        <w:rPr>
          <w:rFonts w:eastAsia="Batang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112"/>
        <w:gridCol w:w="5112"/>
      </w:tblGrid>
      <w:tr w:rsidR="00540945" w:rsidRPr="00171EEF" w14:paraId="78DD12CF" w14:textId="77777777" w:rsidTr="00661F53">
        <w:tc>
          <w:tcPr>
            <w:tcW w:w="2500" w:type="pct"/>
          </w:tcPr>
          <w:p w14:paraId="3785F1C2" w14:textId="7E2D3240" w:rsidR="00A32EF4" w:rsidRPr="00A32EF4" w:rsidRDefault="00A32EF4" w:rsidP="00A32EF4">
            <w:pPr>
              <w:numPr>
                <w:ilvl w:val="0"/>
                <w:numId w:val="16"/>
              </w:numPr>
              <w:tabs>
                <w:tab w:val="clear" w:pos="2340"/>
              </w:tabs>
              <w:ind w:left="360" w:hanging="252"/>
              <w:rPr>
                <w:rFonts w:eastAsia="Batang"/>
              </w:rPr>
            </w:pPr>
            <w:r>
              <w:rPr>
                <w:rFonts w:eastAsia="Batang"/>
              </w:rPr>
              <w:t>c</w:t>
            </w:r>
            <w:r w:rsidRPr="00171EEF">
              <w:rPr>
                <w:rFonts w:eastAsia="Batang"/>
              </w:rPr>
              <w:t>omputers</w:t>
            </w:r>
            <w:r>
              <w:rPr>
                <w:rFonts w:eastAsia="Batang"/>
              </w:rPr>
              <w:t xml:space="preserve"> </w:t>
            </w:r>
          </w:p>
          <w:p w14:paraId="1C754BEA" w14:textId="7A97A22F" w:rsidR="00A32EF4" w:rsidRPr="00A32EF4" w:rsidRDefault="00A32EF4" w:rsidP="00A32EF4">
            <w:pPr>
              <w:numPr>
                <w:ilvl w:val="0"/>
                <w:numId w:val="16"/>
              </w:numPr>
              <w:tabs>
                <w:tab w:val="clear" w:pos="2340"/>
              </w:tabs>
              <w:ind w:left="360" w:hanging="252"/>
              <w:rPr>
                <w:rFonts w:eastAsia="Batang"/>
              </w:rPr>
            </w:pPr>
            <w:r w:rsidRPr="00171EEF">
              <w:rPr>
                <w:rFonts w:eastAsia="Batang"/>
              </w:rPr>
              <w:t xml:space="preserve">teacher </w:t>
            </w:r>
            <w:r>
              <w:rPr>
                <w:rFonts w:eastAsia="Batang"/>
              </w:rPr>
              <w:t>auxiliaries</w:t>
            </w:r>
          </w:p>
          <w:p w14:paraId="0000A349" w14:textId="6CBF56D8" w:rsidR="00540945" w:rsidRPr="00A32EF4" w:rsidRDefault="00A32EF4" w:rsidP="00A32EF4">
            <w:pPr>
              <w:numPr>
                <w:ilvl w:val="0"/>
                <w:numId w:val="16"/>
              </w:numPr>
              <w:tabs>
                <w:tab w:val="clear" w:pos="2340"/>
              </w:tabs>
              <w:ind w:left="360" w:hanging="252"/>
              <w:rPr>
                <w:rFonts w:eastAsia="Batang"/>
              </w:rPr>
            </w:pPr>
            <w:r>
              <w:rPr>
                <w:rFonts w:eastAsia="Batang"/>
              </w:rPr>
              <w:t>contracted services (community in school program)</w:t>
            </w:r>
          </w:p>
          <w:p w14:paraId="184552F1" w14:textId="00D70DA4" w:rsidR="00420233" w:rsidRDefault="00540945" w:rsidP="00A32EF4">
            <w:pPr>
              <w:numPr>
                <w:ilvl w:val="0"/>
                <w:numId w:val="16"/>
              </w:numPr>
              <w:tabs>
                <w:tab w:val="clear" w:pos="2340"/>
              </w:tabs>
              <w:ind w:left="360" w:hanging="252"/>
              <w:rPr>
                <w:rFonts w:eastAsia="Batang"/>
              </w:rPr>
            </w:pPr>
            <w:r w:rsidRPr="00171EEF">
              <w:rPr>
                <w:rFonts w:eastAsia="Batang"/>
              </w:rPr>
              <w:t>additional support staff (</w:t>
            </w:r>
            <w:r w:rsidR="00A32EF4">
              <w:rPr>
                <w:rFonts w:eastAsia="Batang"/>
              </w:rPr>
              <w:t xml:space="preserve">IT </w:t>
            </w:r>
            <w:r w:rsidR="005C4F40">
              <w:rPr>
                <w:rFonts w:eastAsia="Batang"/>
              </w:rPr>
              <w:t>s</w:t>
            </w:r>
            <w:r w:rsidR="00A32EF4">
              <w:rPr>
                <w:rFonts w:eastAsia="Batang"/>
              </w:rPr>
              <w:t>upport</w:t>
            </w:r>
            <w:r w:rsidRPr="00171EEF">
              <w:rPr>
                <w:rFonts w:eastAsia="Batang"/>
              </w:rPr>
              <w:t>, etc.)</w:t>
            </w:r>
          </w:p>
          <w:p w14:paraId="4197B2D8" w14:textId="3F078818" w:rsidR="00A32EF4" w:rsidRPr="00A32EF4" w:rsidRDefault="00A32EF4" w:rsidP="00A32EF4">
            <w:pPr>
              <w:numPr>
                <w:ilvl w:val="0"/>
                <w:numId w:val="16"/>
              </w:numPr>
              <w:tabs>
                <w:tab w:val="clear" w:pos="2340"/>
              </w:tabs>
              <w:ind w:left="360" w:hanging="252"/>
              <w:rPr>
                <w:rFonts w:eastAsia="Batang"/>
              </w:rPr>
            </w:pPr>
            <w:r>
              <w:rPr>
                <w:rFonts w:eastAsia="Batang"/>
              </w:rPr>
              <w:t>classroom materials</w:t>
            </w:r>
          </w:p>
          <w:p w14:paraId="4BE080C0" w14:textId="13D1220F" w:rsidR="00540945" w:rsidRPr="00420233" w:rsidRDefault="0024212A" w:rsidP="00420233">
            <w:pPr>
              <w:numPr>
                <w:ilvl w:val="0"/>
                <w:numId w:val="16"/>
              </w:numPr>
              <w:tabs>
                <w:tab w:val="clear" w:pos="2340"/>
              </w:tabs>
              <w:ind w:left="360" w:hanging="252"/>
              <w:rPr>
                <w:rFonts w:eastAsia="Batang"/>
              </w:rPr>
            </w:pPr>
            <w:r>
              <w:rPr>
                <w:rFonts w:eastAsia="Batang"/>
              </w:rPr>
              <w:t>l</w:t>
            </w:r>
            <w:r w:rsidR="00420233">
              <w:rPr>
                <w:rFonts w:eastAsia="Batang"/>
              </w:rPr>
              <w:t xml:space="preserve">ocally </w:t>
            </w:r>
            <w:r>
              <w:rPr>
                <w:rFonts w:eastAsia="Batang"/>
              </w:rPr>
              <w:t>d</w:t>
            </w:r>
            <w:r w:rsidR="00420233">
              <w:rPr>
                <w:rFonts w:eastAsia="Batang"/>
              </w:rPr>
              <w:t xml:space="preserve">esigned </w:t>
            </w:r>
            <w:r>
              <w:rPr>
                <w:rFonts w:eastAsia="Batang"/>
              </w:rPr>
              <w:t>i</w:t>
            </w:r>
            <w:r w:rsidR="00420233">
              <w:rPr>
                <w:rFonts w:eastAsia="Batang"/>
              </w:rPr>
              <w:t>ntervention</w:t>
            </w:r>
            <w:r w:rsidR="00420233" w:rsidRPr="00420233">
              <w:rPr>
                <w:rFonts w:eastAsia="Batang"/>
              </w:rPr>
              <w:t xml:space="preserve"> </w:t>
            </w:r>
          </w:p>
        </w:tc>
        <w:tc>
          <w:tcPr>
            <w:tcW w:w="2500" w:type="pct"/>
          </w:tcPr>
          <w:p w14:paraId="7EB82129" w14:textId="77777777" w:rsidR="00540945" w:rsidRPr="00171EEF" w:rsidRDefault="00540945" w:rsidP="00661F53">
            <w:pPr>
              <w:ind w:left="108"/>
              <w:rPr>
                <w:rFonts w:eastAsia="Batang"/>
              </w:rPr>
            </w:pPr>
          </w:p>
        </w:tc>
      </w:tr>
    </w:tbl>
    <w:p w14:paraId="54278536" w14:textId="77777777" w:rsidR="00540945" w:rsidRPr="00F25067" w:rsidRDefault="00540945" w:rsidP="00540945">
      <w:pPr>
        <w:pStyle w:val="BodyText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56"/>
        <w:gridCol w:w="790"/>
        <w:gridCol w:w="346"/>
        <w:gridCol w:w="2136"/>
        <w:gridCol w:w="1056"/>
        <w:gridCol w:w="1644"/>
        <w:gridCol w:w="1548"/>
      </w:tblGrid>
      <w:tr w:rsidR="00540945" w:rsidRPr="00F25067" w14:paraId="058CB8D0" w14:textId="77777777" w:rsidTr="00661F53">
        <w:tc>
          <w:tcPr>
            <w:tcW w:w="5328" w:type="dxa"/>
            <w:gridSpan w:val="4"/>
          </w:tcPr>
          <w:p w14:paraId="0B2E45C2" w14:textId="77777777" w:rsidR="00540945" w:rsidRPr="00171EEF" w:rsidRDefault="00540945" w:rsidP="00661F53">
            <w:pPr>
              <w:pStyle w:val="BodyText"/>
              <w:ind w:right="-108"/>
            </w:pPr>
            <w:r w:rsidRPr="00171EEF">
              <w:t>Please attend the annual Title I meeting to be held on</w:t>
            </w:r>
          </w:p>
        </w:tc>
        <w:tc>
          <w:tcPr>
            <w:tcW w:w="2700" w:type="dxa"/>
            <w:gridSpan w:val="2"/>
            <w:tcBorders>
              <w:bottom w:val="single" w:sz="4" w:space="0" w:color="auto"/>
            </w:tcBorders>
          </w:tcPr>
          <w:p w14:paraId="0936CE7D" w14:textId="1948EA33" w:rsidR="00540945" w:rsidRPr="00171EEF" w:rsidRDefault="00B403DC" w:rsidP="00661F53">
            <w:pPr>
              <w:pStyle w:val="BodyText"/>
            </w:pPr>
            <w:r>
              <w:t>August</w:t>
            </w:r>
            <w:r w:rsidR="005F3866">
              <w:t xml:space="preserve"> </w:t>
            </w:r>
            <w:r>
              <w:t>20</w:t>
            </w:r>
            <w:r w:rsidR="005F3866">
              <w:t>, 202</w:t>
            </w:r>
            <w:r>
              <w:t>6</w:t>
            </w:r>
          </w:p>
        </w:tc>
        <w:tc>
          <w:tcPr>
            <w:tcW w:w="1548" w:type="dxa"/>
          </w:tcPr>
          <w:p w14:paraId="169C4EEE" w14:textId="77777777" w:rsidR="00540945" w:rsidRPr="00171EEF" w:rsidRDefault="00540945" w:rsidP="00661F53">
            <w:pPr>
              <w:pStyle w:val="BodyText"/>
            </w:pPr>
            <w:r w:rsidRPr="00171EEF">
              <w:t xml:space="preserve">to learn more </w:t>
            </w:r>
          </w:p>
        </w:tc>
      </w:tr>
      <w:tr w:rsidR="00540945" w:rsidRPr="00F25067" w14:paraId="0216E735" w14:textId="77777777" w:rsidTr="00661F53">
        <w:tc>
          <w:tcPr>
            <w:tcW w:w="9576" w:type="dxa"/>
            <w:gridSpan w:val="7"/>
          </w:tcPr>
          <w:p w14:paraId="029AA775" w14:textId="77777777" w:rsidR="00540945" w:rsidRPr="00171EEF" w:rsidRDefault="00540945" w:rsidP="00661F53">
            <w:pPr>
              <w:pStyle w:val="BodyText"/>
            </w:pPr>
            <w:r w:rsidRPr="00171EEF">
              <w:t>about the school’s programs.</w:t>
            </w:r>
          </w:p>
        </w:tc>
      </w:tr>
      <w:tr w:rsidR="00540945" w:rsidRPr="00F25067" w14:paraId="03EBB560" w14:textId="77777777" w:rsidTr="00661F53">
        <w:tc>
          <w:tcPr>
            <w:tcW w:w="2056" w:type="dxa"/>
          </w:tcPr>
          <w:p w14:paraId="43B09C78" w14:textId="77777777" w:rsidR="00540945" w:rsidRPr="00171EEF" w:rsidRDefault="00540945" w:rsidP="00661F53">
            <w:pPr>
              <w:pStyle w:val="BodyText"/>
            </w:pPr>
          </w:p>
        </w:tc>
        <w:tc>
          <w:tcPr>
            <w:tcW w:w="1136" w:type="dxa"/>
            <w:gridSpan w:val="2"/>
          </w:tcPr>
          <w:p w14:paraId="696F8B9E" w14:textId="77777777" w:rsidR="00540945" w:rsidRPr="00171EEF" w:rsidRDefault="00540945" w:rsidP="00661F53">
            <w:pPr>
              <w:pStyle w:val="BodyText"/>
            </w:pPr>
          </w:p>
          <w:p w14:paraId="774C1166" w14:textId="77777777" w:rsidR="00540945" w:rsidRPr="00171EEF" w:rsidRDefault="00540945" w:rsidP="00661F53">
            <w:pPr>
              <w:pStyle w:val="BodyText"/>
            </w:pPr>
            <w:r w:rsidRPr="00171EEF">
              <w:t>Location:</w:t>
            </w:r>
          </w:p>
        </w:tc>
        <w:tc>
          <w:tcPr>
            <w:tcW w:w="3192" w:type="dxa"/>
            <w:gridSpan w:val="2"/>
            <w:tcBorders>
              <w:bottom w:val="single" w:sz="4" w:space="0" w:color="auto"/>
            </w:tcBorders>
          </w:tcPr>
          <w:p w14:paraId="3C447090" w14:textId="77777777" w:rsidR="00540945" w:rsidRPr="00171EEF" w:rsidRDefault="00540945" w:rsidP="00661F53">
            <w:pPr>
              <w:pStyle w:val="BodyText"/>
            </w:pPr>
          </w:p>
          <w:p w14:paraId="289F1D8E" w14:textId="46D6C68D" w:rsidR="00540945" w:rsidRPr="00171EEF" w:rsidRDefault="00E3475C" w:rsidP="00661F53">
            <w:pPr>
              <w:pStyle w:val="BodyText"/>
            </w:pPr>
            <w:r>
              <w:t>Library</w:t>
            </w:r>
          </w:p>
        </w:tc>
        <w:tc>
          <w:tcPr>
            <w:tcW w:w="3192" w:type="dxa"/>
            <w:gridSpan w:val="2"/>
          </w:tcPr>
          <w:p w14:paraId="7B3D90DF" w14:textId="77777777" w:rsidR="00540945" w:rsidRPr="00171EEF" w:rsidRDefault="00540945" w:rsidP="00661F53">
            <w:pPr>
              <w:pStyle w:val="BodyText"/>
            </w:pPr>
          </w:p>
        </w:tc>
      </w:tr>
      <w:tr w:rsidR="00540945" w:rsidRPr="00F25067" w14:paraId="54C5F905" w14:textId="77777777" w:rsidTr="00661F53">
        <w:tc>
          <w:tcPr>
            <w:tcW w:w="3192" w:type="dxa"/>
            <w:gridSpan w:val="3"/>
          </w:tcPr>
          <w:p w14:paraId="0499C8D2" w14:textId="77777777" w:rsidR="00540945" w:rsidRPr="00171EEF" w:rsidRDefault="00540945" w:rsidP="00661F53">
            <w:pPr>
              <w:pStyle w:val="BodyText"/>
            </w:pPr>
          </w:p>
        </w:tc>
        <w:tc>
          <w:tcPr>
            <w:tcW w:w="3192" w:type="dxa"/>
            <w:gridSpan w:val="2"/>
            <w:tcBorders>
              <w:top w:val="single" w:sz="4" w:space="0" w:color="auto"/>
            </w:tcBorders>
          </w:tcPr>
          <w:p w14:paraId="1AB9C275" w14:textId="77777777" w:rsidR="00540945" w:rsidRPr="00171EEF" w:rsidRDefault="00540945" w:rsidP="00661F53">
            <w:pPr>
              <w:pStyle w:val="BodyText"/>
            </w:pPr>
          </w:p>
        </w:tc>
        <w:tc>
          <w:tcPr>
            <w:tcW w:w="3192" w:type="dxa"/>
            <w:gridSpan w:val="2"/>
          </w:tcPr>
          <w:p w14:paraId="6365D5BF" w14:textId="77777777" w:rsidR="00540945" w:rsidRPr="00171EEF" w:rsidRDefault="00540945" w:rsidP="00661F53">
            <w:pPr>
              <w:pStyle w:val="BodyText"/>
            </w:pPr>
          </w:p>
        </w:tc>
      </w:tr>
      <w:tr w:rsidR="00540945" w:rsidRPr="00F25067" w14:paraId="6E65DF31" w14:textId="77777777" w:rsidTr="00661F53">
        <w:tc>
          <w:tcPr>
            <w:tcW w:w="2056" w:type="dxa"/>
          </w:tcPr>
          <w:p w14:paraId="49EF1F97" w14:textId="77777777" w:rsidR="00540945" w:rsidRPr="00171EEF" w:rsidRDefault="00540945" w:rsidP="00661F53">
            <w:pPr>
              <w:pStyle w:val="BodyText"/>
              <w:jc w:val="right"/>
            </w:pPr>
          </w:p>
        </w:tc>
        <w:tc>
          <w:tcPr>
            <w:tcW w:w="790" w:type="dxa"/>
          </w:tcPr>
          <w:p w14:paraId="759BB779" w14:textId="77777777" w:rsidR="00540945" w:rsidRPr="00171EEF" w:rsidRDefault="00540945" w:rsidP="00661F53">
            <w:pPr>
              <w:pStyle w:val="BodyText"/>
            </w:pPr>
            <w:r w:rsidRPr="00171EEF">
              <w:t>Time:</w:t>
            </w:r>
          </w:p>
        </w:tc>
        <w:tc>
          <w:tcPr>
            <w:tcW w:w="3538" w:type="dxa"/>
            <w:gridSpan w:val="3"/>
            <w:tcBorders>
              <w:bottom w:val="single" w:sz="4" w:space="0" w:color="auto"/>
            </w:tcBorders>
          </w:tcPr>
          <w:p w14:paraId="71DA9211" w14:textId="65F1AAB6" w:rsidR="00540945" w:rsidRPr="00171EEF" w:rsidRDefault="00E3475C" w:rsidP="00661F53">
            <w:pPr>
              <w:pStyle w:val="BodyText"/>
            </w:pPr>
            <w:r>
              <w:t>9</w:t>
            </w:r>
            <w:r w:rsidR="001148EB">
              <w:t>:</w:t>
            </w:r>
            <w:r w:rsidR="00BA5CD3">
              <w:t>0</w:t>
            </w:r>
            <w:r w:rsidR="001148EB">
              <w:t xml:space="preserve">0 </w:t>
            </w:r>
            <w:r>
              <w:t>A</w:t>
            </w:r>
            <w:r w:rsidR="001148EB">
              <w:t>M</w:t>
            </w:r>
          </w:p>
        </w:tc>
        <w:tc>
          <w:tcPr>
            <w:tcW w:w="3192" w:type="dxa"/>
            <w:gridSpan w:val="2"/>
          </w:tcPr>
          <w:p w14:paraId="692292C8" w14:textId="77777777" w:rsidR="00540945" w:rsidRPr="00171EEF" w:rsidRDefault="00540945" w:rsidP="00661F53">
            <w:pPr>
              <w:pStyle w:val="BodyText"/>
            </w:pPr>
          </w:p>
        </w:tc>
      </w:tr>
    </w:tbl>
    <w:p w14:paraId="55304127" w14:textId="77777777" w:rsidR="00540945" w:rsidRPr="00F25067" w:rsidRDefault="00540945" w:rsidP="00540945">
      <w:pPr>
        <w:pStyle w:val="BodyText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68"/>
        <w:gridCol w:w="5508"/>
      </w:tblGrid>
      <w:tr w:rsidR="00540945" w:rsidRPr="00F25067" w14:paraId="39DBC91F" w14:textId="77777777" w:rsidTr="00661F53">
        <w:tc>
          <w:tcPr>
            <w:tcW w:w="9576" w:type="dxa"/>
            <w:gridSpan w:val="2"/>
          </w:tcPr>
          <w:p w14:paraId="374053CE" w14:textId="77777777" w:rsidR="00540945" w:rsidRPr="00171EEF" w:rsidRDefault="00540945" w:rsidP="00661F53">
            <w:pPr>
              <w:pStyle w:val="BodyText"/>
            </w:pPr>
            <w:r w:rsidRPr="00171EEF">
              <w:t xml:space="preserve">If you are unable to attend the annual Title I </w:t>
            </w:r>
            <w:proofErr w:type="gramStart"/>
            <w:r w:rsidRPr="00171EEF">
              <w:t>meeting</w:t>
            </w:r>
            <w:proofErr w:type="gramEnd"/>
            <w:r w:rsidRPr="00171EEF">
              <w:t xml:space="preserve"> or if there are questions or concerns regarding your child’s participation in the program, please contact the school’s office at</w:t>
            </w:r>
          </w:p>
        </w:tc>
      </w:tr>
      <w:tr w:rsidR="00540945" w:rsidRPr="00F25067" w14:paraId="551474F2" w14:textId="77777777" w:rsidTr="00661F53">
        <w:tc>
          <w:tcPr>
            <w:tcW w:w="4068" w:type="dxa"/>
            <w:tcBorders>
              <w:bottom w:val="single" w:sz="4" w:space="0" w:color="auto"/>
            </w:tcBorders>
          </w:tcPr>
          <w:p w14:paraId="3FBF8872" w14:textId="70B64ABB" w:rsidR="00540945" w:rsidRPr="00171EEF" w:rsidRDefault="00C66E85" w:rsidP="00661F53">
            <w:pPr>
              <w:pStyle w:val="BodyText"/>
            </w:pPr>
            <w:r>
              <w:t>310 305-3100</w:t>
            </w:r>
          </w:p>
        </w:tc>
        <w:tc>
          <w:tcPr>
            <w:tcW w:w="5508" w:type="dxa"/>
          </w:tcPr>
          <w:p w14:paraId="31E2639E" w14:textId="77777777" w:rsidR="00540945" w:rsidRPr="00171EEF" w:rsidRDefault="00540945" w:rsidP="00661F53">
            <w:pPr>
              <w:pStyle w:val="BodyText"/>
              <w:ind w:left="-108"/>
            </w:pPr>
            <w:r w:rsidRPr="00171EEF">
              <w:t>.</w:t>
            </w:r>
          </w:p>
        </w:tc>
      </w:tr>
    </w:tbl>
    <w:p w14:paraId="0CD74BDF" w14:textId="77777777" w:rsidR="00540945" w:rsidRPr="00F25067" w:rsidRDefault="00540945" w:rsidP="00540945">
      <w:pPr>
        <w:pStyle w:val="BodyText"/>
      </w:pPr>
    </w:p>
    <w:p w14:paraId="3A866954" w14:textId="77777777" w:rsidR="00540945" w:rsidRPr="00F25067" w:rsidRDefault="00540945" w:rsidP="00540945">
      <w:pPr>
        <w:tabs>
          <w:tab w:val="left" w:pos="2700"/>
          <w:tab w:val="left" w:pos="5760"/>
        </w:tabs>
        <w:rPr>
          <w:rFonts w:eastAsia="Batang"/>
        </w:rPr>
      </w:pPr>
    </w:p>
    <w:p w14:paraId="518381A6" w14:textId="77777777" w:rsidR="00540945" w:rsidRPr="00F25067" w:rsidRDefault="00540945" w:rsidP="00540945">
      <w:pPr>
        <w:tabs>
          <w:tab w:val="left" w:pos="2700"/>
          <w:tab w:val="left" w:pos="5760"/>
        </w:tabs>
        <w:rPr>
          <w:rFonts w:eastAsia="Batang"/>
        </w:rPr>
      </w:pPr>
      <w:r w:rsidRPr="00F25067">
        <w:rPr>
          <w:rFonts w:eastAsia="Batang"/>
        </w:rPr>
        <w:t>Sincerely,</w:t>
      </w:r>
    </w:p>
    <w:p w14:paraId="3D1197BE" w14:textId="77777777" w:rsidR="00540945" w:rsidRPr="00F25067" w:rsidRDefault="00540945" w:rsidP="00540945">
      <w:pPr>
        <w:tabs>
          <w:tab w:val="left" w:pos="2700"/>
          <w:tab w:val="left" w:pos="5760"/>
        </w:tabs>
        <w:rPr>
          <w:rFonts w:eastAsia="Batang"/>
        </w:rPr>
      </w:pPr>
    </w:p>
    <w:p w14:paraId="66F73714" w14:textId="77777777" w:rsidR="00540945" w:rsidRPr="00F25067" w:rsidRDefault="00540945" w:rsidP="00540945">
      <w:pPr>
        <w:tabs>
          <w:tab w:val="left" w:pos="2700"/>
          <w:tab w:val="left" w:pos="5760"/>
        </w:tabs>
        <w:rPr>
          <w:rFonts w:eastAsia="Batang"/>
        </w:rPr>
      </w:pPr>
    </w:p>
    <w:p w14:paraId="3508D90D" w14:textId="77777777" w:rsidR="00540945" w:rsidRPr="00F25067" w:rsidRDefault="00540945" w:rsidP="00540945">
      <w:pPr>
        <w:tabs>
          <w:tab w:val="left" w:pos="2700"/>
          <w:tab w:val="left" w:pos="5760"/>
        </w:tabs>
        <w:rPr>
          <w:rFonts w:eastAsia="Batang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92"/>
        <w:gridCol w:w="3192"/>
        <w:gridCol w:w="3192"/>
      </w:tblGrid>
      <w:tr w:rsidR="00540945" w:rsidRPr="00171EEF" w14:paraId="4837DC18" w14:textId="77777777" w:rsidTr="00661F53">
        <w:tc>
          <w:tcPr>
            <w:tcW w:w="3192" w:type="dxa"/>
            <w:tcBorders>
              <w:bottom w:val="single" w:sz="4" w:space="0" w:color="auto"/>
            </w:tcBorders>
          </w:tcPr>
          <w:p w14:paraId="2F7B98F2" w14:textId="77777777" w:rsidR="00540945" w:rsidRPr="00171EEF" w:rsidRDefault="00540945" w:rsidP="00661F53">
            <w:pPr>
              <w:tabs>
                <w:tab w:val="left" w:pos="2700"/>
                <w:tab w:val="left" w:pos="5760"/>
              </w:tabs>
              <w:rPr>
                <w:rFonts w:eastAsia="Batang"/>
              </w:rPr>
            </w:pPr>
          </w:p>
        </w:tc>
        <w:tc>
          <w:tcPr>
            <w:tcW w:w="3192" w:type="dxa"/>
          </w:tcPr>
          <w:p w14:paraId="33A751DC" w14:textId="77777777" w:rsidR="00540945" w:rsidRPr="00171EEF" w:rsidRDefault="00540945" w:rsidP="00661F53">
            <w:pPr>
              <w:tabs>
                <w:tab w:val="left" w:pos="2700"/>
                <w:tab w:val="left" w:pos="5760"/>
              </w:tabs>
              <w:rPr>
                <w:rFonts w:eastAsia="Batang"/>
              </w:rPr>
            </w:pPr>
          </w:p>
        </w:tc>
        <w:tc>
          <w:tcPr>
            <w:tcW w:w="3192" w:type="dxa"/>
          </w:tcPr>
          <w:p w14:paraId="34FC2583" w14:textId="77777777" w:rsidR="00540945" w:rsidRPr="00171EEF" w:rsidRDefault="00540945" w:rsidP="00661F53">
            <w:pPr>
              <w:tabs>
                <w:tab w:val="left" w:pos="2700"/>
                <w:tab w:val="left" w:pos="5760"/>
              </w:tabs>
              <w:rPr>
                <w:rFonts w:eastAsia="Batang"/>
              </w:rPr>
            </w:pPr>
          </w:p>
        </w:tc>
      </w:tr>
    </w:tbl>
    <w:p w14:paraId="783AB272" w14:textId="08A8EADE" w:rsidR="00540945" w:rsidRDefault="00540945" w:rsidP="00D334E6">
      <w:pPr>
        <w:tabs>
          <w:tab w:val="left" w:pos="1440"/>
          <w:tab w:val="left" w:pos="2700"/>
          <w:tab w:val="left" w:pos="5760"/>
        </w:tabs>
        <w:rPr>
          <w:rFonts w:eastAsia="Batang"/>
        </w:rPr>
      </w:pPr>
      <w:r w:rsidRPr="00F25067">
        <w:rPr>
          <w:rFonts w:eastAsia="Batang"/>
        </w:rPr>
        <w:t>Principal</w:t>
      </w:r>
      <w:r w:rsidR="00C66E85">
        <w:rPr>
          <w:rFonts w:eastAsia="Batang"/>
        </w:rPr>
        <w:t xml:space="preserve">, Dr. Althea Ford </w:t>
      </w:r>
    </w:p>
    <w:p w14:paraId="469553F3" w14:textId="24E9C86C" w:rsidR="00AD5F0F" w:rsidRDefault="00AB6B90" w:rsidP="00AD5F0F">
      <w:pPr>
        <w:pStyle w:val="Heading7"/>
        <w:tabs>
          <w:tab w:val="left" w:pos="360"/>
          <w:tab w:val="left" w:pos="7560"/>
        </w:tabs>
        <w:rPr>
          <w:b/>
          <w:sz w:val="24"/>
        </w:rPr>
      </w:pPr>
      <w:r>
        <w:rPr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36DB510" wp14:editId="32C7F9E9">
                <wp:simplePos x="0" y="0"/>
                <wp:positionH relativeFrom="column">
                  <wp:posOffset>5219065</wp:posOffset>
                </wp:positionH>
                <wp:positionV relativeFrom="paragraph">
                  <wp:posOffset>3175</wp:posOffset>
                </wp:positionV>
                <wp:extent cx="1586230" cy="1689735"/>
                <wp:effectExtent l="0" t="0" r="1270" b="0"/>
                <wp:wrapTight wrapText="bothSides">
                  <wp:wrapPolygon edited="0">
                    <wp:start x="0" y="0"/>
                    <wp:lineTo x="0" y="21430"/>
                    <wp:lineTo x="21444" y="21430"/>
                    <wp:lineTo x="21444" y="0"/>
                    <wp:lineTo x="0" y="0"/>
                  </wp:wrapPolygon>
                </wp:wrapTight>
                <wp:docPr id="165317776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86230" cy="1689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ED5179" w14:textId="77777777" w:rsidR="00AB6B90" w:rsidRDefault="00AB6B90" w:rsidP="00AB6B90">
                            <w:pPr>
                              <w:pStyle w:val="Heading9"/>
                              <w:rPr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szCs w:val="18"/>
                                <w:lang w:val="en-US"/>
                              </w:rPr>
                              <w:t>Alberto M. Carvalho</w:t>
                            </w:r>
                          </w:p>
                          <w:p w14:paraId="605B5709" w14:textId="77777777" w:rsidR="00AB6B90" w:rsidRPr="00EF6CDA" w:rsidRDefault="00AB6B90" w:rsidP="00AB6B90">
                            <w:pPr>
                              <w:pStyle w:val="Heading9"/>
                              <w:rPr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b w:val="0"/>
                                <w:i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CD7DD2">
                              <w:rPr>
                                <w:b w:val="0"/>
                                <w:i/>
                                <w:szCs w:val="18"/>
                              </w:rPr>
                              <w:t>Superintendent</w:t>
                            </w:r>
                            <w:r>
                              <w:rPr>
                                <w:b w:val="0"/>
                                <w:i/>
                                <w:szCs w:val="18"/>
                                <w:lang w:val="en-US"/>
                              </w:rPr>
                              <w:t xml:space="preserve"> of Schools</w:t>
                            </w:r>
                          </w:p>
                          <w:p w14:paraId="2B26EA6F" w14:textId="77777777" w:rsidR="00AB6B90" w:rsidRPr="00E6118F" w:rsidRDefault="00AB6B90" w:rsidP="00AB6B90">
                            <w:pPr>
                              <w:pStyle w:val="Heading9"/>
                              <w:rPr>
                                <w:rFonts w:ascii="Times" w:hAnsi="Times"/>
                                <w:sz w:val="10"/>
                                <w:szCs w:val="10"/>
                              </w:rPr>
                            </w:pPr>
                          </w:p>
                          <w:p w14:paraId="0EFC68F6" w14:textId="77777777" w:rsidR="00AB6B90" w:rsidRPr="00D13AC4" w:rsidRDefault="00AB6B90" w:rsidP="00AB6B90">
                            <w:pPr>
                              <w:pStyle w:val="Heading9"/>
                              <w:rPr>
                                <w:rFonts w:ascii="Times" w:hAnsi="Times"/>
                                <w:b w:val="0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Times" w:hAnsi="Times"/>
                                <w:szCs w:val="18"/>
                                <w:lang w:val="en-US"/>
                              </w:rPr>
                              <w:t>Dr. Denise Collier</w:t>
                            </w:r>
                          </w:p>
                          <w:p w14:paraId="04536788" w14:textId="77777777" w:rsidR="00AB6B90" w:rsidRPr="00CD7DD2" w:rsidRDefault="00AB6B90" w:rsidP="00AB6B90">
                            <w:pPr>
                              <w:pStyle w:val="Heading1"/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>Local District,</w:t>
                            </w:r>
                            <w:r w:rsidRPr="00CD7DD2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 xml:space="preserve"> WEST</w:t>
                            </w:r>
                          </w:p>
                          <w:p w14:paraId="0EB78ECC" w14:textId="77777777" w:rsidR="00AB6B90" w:rsidRDefault="00AB6B90" w:rsidP="00AB6B90">
                            <w:pPr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CD7DD2">
                              <w:rPr>
                                <w:i/>
                                <w:sz w:val="18"/>
                                <w:szCs w:val="18"/>
                              </w:rPr>
                              <w:t>Superintendent</w:t>
                            </w:r>
                          </w:p>
                          <w:p w14:paraId="32EDD90A" w14:textId="77777777" w:rsidR="00AB6B90" w:rsidRPr="00E6118F" w:rsidRDefault="00AB6B90" w:rsidP="00AB6B90">
                            <w:pPr>
                              <w:pStyle w:val="Heading2"/>
                              <w:rPr>
                                <w:rFonts w:ascii="Times" w:hAnsi="Times"/>
                                <w:b w:val="0"/>
                                <w:sz w:val="10"/>
                                <w:szCs w:val="10"/>
                              </w:rPr>
                            </w:pPr>
                          </w:p>
                          <w:p w14:paraId="69AC1F8F" w14:textId="77777777" w:rsidR="00AB6B90" w:rsidRPr="00E420CB" w:rsidRDefault="00AB6B90" w:rsidP="00AB6B90">
                            <w:pPr>
                              <w:pStyle w:val="Heading2"/>
                              <w:rPr>
                                <w:rFonts w:ascii="Times" w:hAnsi="Times"/>
                                <w:b w:val="0"/>
                                <w:sz w:val="18"/>
                                <w:szCs w:val="18"/>
                              </w:rPr>
                            </w:pPr>
                            <w:r w:rsidRPr="00E420CB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 xml:space="preserve">Dr. </w:t>
                            </w:r>
                            <w:r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>Althea Ford</w:t>
                            </w:r>
                          </w:p>
                          <w:p w14:paraId="0B43A35E" w14:textId="77777777" w:rsidR="00AB6B90" w:rsidRPr="00CD7DD2" w:rsidRDefault="00AB6B90" w:rsidP="00AB6B90">
                            <w:pPr>
                              <w:pStyle w:val="Heading9"/>
                              <w:rPr>
                                <w:rFonts w:ascii="Times" w:hAnsi="Times"/>
                                <w:b w:val="0"/>
                                <w:i/>
                                <w:szCs w:val="18"/>
                              </w:rPr>
                            </w:pPr>
                            <w:r w:rsidRPr="00CD7DD2">
                              <w:rPr>
                                <w:rFonts w:ascii="Times" w:hAnsi="Times"/>
                                <w:b w:val="0"/>
                                <w:i/>
                                <w:szCs w:val="18"/>
                              </w:rPr>
                              <w:t>Principal</w:t>
                            </w:r>
                          </w:p>
                          <w:p w14:paraId="3CDF0EA3" w14:textId="77777777" w:rsidR="00AB6B90" w:rsidRPr="00E6118F" w:rsidRDefault="00AB6B90" w:rsidP="00AB6B90">
                            <w:pPr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14:paraId="5441539D" w14:textId="77777777" w:rsidR="00AB6B90" w:rsidRDefault="00AB6B90" w:rsidP="00AB6B90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Kerrie Egerton</w:t>
                            </w:r>
                          </w:p>
                          <w:p w14:paraId="6931840D" w14:textId="77777777" w:rsidR="00AB6B90" w:rsidRDefault="00AB6B90" w:rsidP="00AB6B90">
                            <w:pPr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Assistant Principal</w:t>
                            </w:r>
                          </w:p>
                          <w:p w14:paraId="2BA3D4A5" w14:textId="77777777" w:rsidR="00AB6B90" w:rsidRDefault="00AB6B90" w:rsidP="00AB6B90">
                            <w:pPr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7218353" w14:textId="77777777" w:rsidR="00AB6B90" w:rsidRDefault="00AB6B90" w:rsidP="00AB6B90">
                            <w:pPr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6BB7E8A2" w14:textId="77777777" w:rsidR="00AB6B90" w:rsidRPr="00610D7A" w:rsidRDefault="00AB6B90" w:rsidP="00AB6B90">
                            <w:pPr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6DB510" id="_x0000_s1028" type="#_x0000_t202" style="position:absolute;margin-left:410.95pt;margin-top:.25pt;width:124.9pt;height:133.0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" stroked="f">
                <v:path arrowok="t"/>
                <v:textbox>
                  <w:txbxContent>
                    <w:p w14:paraId="39ED5179" w14:textId="77777777" w:rsidR="00AB6B90" w:rsidRDefault="00AB6B90" w:rsidP="00AB6B90">
                      <w:pPr>
                        <w:pStyle w:val="Heading9"/>
                        <w:rPr>
                          <w:szCs w:val="18"/>
                          <w:lang w:val="en-US"/>
                        </w:rPr>
                      </w:pPr>
                      <w:r>
                        <w:rPr>
                          <w:szCs w:val="18"/>
                          <w:lang w:val="en-US"/>
                        </w:rPr>
                        <w:t>Alberto M. Carvalho</w:t>
                      </w:r>
                    </w:p>
                    <w:p w14:paraId="605B5709" w14:textId="77777777" w:rsidR="00AB6B90" w:rsidRPr="00EF6CDA" w:rsidRDefault="00AB6B90" w:rsidP="00AB6B90">
                      <w:pPr>
                        <w:pStyle w:val="Heading9"/>
                        <w:rPr>
                          <w:szCs w:val="18"/>
                          <w:lang w:val="en-US"/>
                        </w:rPr>
                      </w:pPr>
                      <w:r>
                        <w:rPr>
                          <w:b w:val="0"/>
                          <w:i/>
                          <w:szCs w:val="18"/>
                          <w:lang w:val="en-US"/>
                        </w:rPr>
                        <w:t xml:space="preserve"> </w:t>
                      </w:r>
                      <w:r w:rsidRPr="00CD7DD2">
                        <w:rPr>
                          <w:b w:val="0"/>
                          <w:i/>
                          <w:szCs w:val="18"/>
                        </w:rPr>
                        <w:t>Superintendent</w:t>
                      </w:r>
                      <w:r>
                        <w:rPr>
                          <w:b w:val="0"/>
                          <w:i/>
                          <w:szCs w:val="18"/>
                          <w:lang w:val="en-US"/>
                        </w:rPr>
                        <w:t xml:space="preserve"> of Schools</w:t>
                      </w:r>
                    </w:p>
                    <w:p w14:paraId="2B26EA6F" w14:textId="77777777" w:rsidR="00AB6B90" w:rsidRPr="00E6118F" w:rsidRDefault="00AB6B90" w:rsidP="00AB6B90">
                      <w:pPr>
                        <w:pStyle w:val="Heading9"/>
                        <w:rPr>
                          <w:rFonts w:ascii="Times" w:hAnsi="Times"/>
                          <w:sz w:val="10"/>
                          <w:szCs w:val="10"/>
                        </w:rPr>
                      </w:pPr>
                    </w:p>
                    <w:p w14:paraId="0EFC68F6" w14:textId="77777777" w:rsidR="00AB6B90" w:rsidRPr="00D13AC4" w:rsidRDefault="00AB6B90" w:rsidP="00AB6B90">
                      <w:pPr>
                        <w:pStyle w:val="Heading9"/>
                        <w:rPr>
                          <w:rFonts w:ascii="Times" w:hAnsi="Times"/>
                          <w:b w:val="0"/>
                          <w:szCs w:val="18"/>
                          <w:lang w:val="en-US"/>
                        </w:rPr>
                      </w:pPr>
                      <w:r>
                        <w:rPr>
                          <w:rFonts w:ascii="Times" w:hAnsi="Times"/>
                          <w:szCs w:val="18"/>
                          <w:lang w:val="en-US"/>
                        </w:rPr>
                        <w:t>Dr. Denise Collier</w:t>
                      </w:r>
                    </w:p>
                    <w:p w14:paraId="04536788" w14:textId="77777777" w:rsidR="00AB6B90" w:rsidRPr="00CD7DD2" w:rsidRDefault="00AB6B90" w:rsidP="00AB6B90">
                      <w:pPr>
                        <w:pStyle w:val="Heading1"/>
                        <w:rPr>
                          <w:rFonts w:ascii="Times" w:hAnsi="Times"/>
                          <w:sz w:val="18"/>
                          <w:szCs w:val="18"/>
                        </w:rPr>
                      </w:pPr>
                      <w:r>
                        <w:rPr>
                          <w:rFonts w:ascii="Times" w:hAnsi="Times"/>
                          <w:sz w:val="18"/>
                          <w:szCs w:val="18"/>
                        </w:rPr>
                        <w:t>Local District,</w:t>
                      </w:r>
                      <w:r w:rsidRPr="00CD7DD2">
                        <w:rPr>
                          <w:rFonts w:ascii="Times" w:hAnsi="Times"/>
                          <w:sz w:val="18"/>
                          <w:szCs w:val="18"/>
                        </w:rPr>
                        <w:t xml:space="preserve"> WEST</w:t>
                      </w:r>
                    </w:p>
                    <w:p w14:paraId="0EB78ECC" w14:textId="77777777" w:rsidR="00AB6B90" w:rsidRDefault="00AB6B90" w:rsidP="00AB6B90">
                      <w:pPr>
                        <w:rPr>
                          <w:i/>
                          <w:sz w:val="18"/>
                          <w:szCs w:val="18"/>
                        </w:rPr>
                      </w:pPr>
                      <w:r w:rsidRPr="00CD7DD2">
                        <w:rPr>
                          <w:i/>
                          <w:sz w:val="18"/>
                          <w:szCs w:val="18"/>
                        </w:rPr>
                        <w:t>Superintendent</w:t>
                      </w:r>
                    </w:p>
                    <w:p w14:paraId="32EDD90A" w14:textId="77777777" w:rsidR="00AB6B90" w:rsidRPr="00E6118F" w:rsidRDefault="00AB6B90" w:rsidP="00AB6B90">
                      <w:pPr>
                        <w:pStyle w:val="Heading2"/>
                        <w:rPr>
                          <w:rFonts w:ascii="Times" w:hAnsi="Times"/>
                          <w:b w:val="0"/>
                          <w:sz w:val="10"/>
                          <w:szCs w:val="10"/>
                        </w:rPr>
                      </w:pPr>
                    </w:p>
                    <w:p w14:paraId="69AC1F8F" w14:textId="77777777" w:rsidR="00AB6B90" w:rsidRPr="00E420CB" w:rsidRDefault="00AB6B90" w:rsidP="00AB6B90">
                      <w:pPr>
                        <w:pStyle w:val="Heading2"/>
                        <w:rPr>
                          <w:rFonts w:ascii="Times" w:hAnsi="Times"/>
                          <w:b w:val="0"/>
                          <w:sz w:val="18"/>
                          <w:szCs w:val="18"/>
                        </w:rPr>
                      </w:pPr>
                      <w:r w:rsidRPr="00E420CB">
                        <w:rPr>
                          <w:rFonts w:ascii="Times" w:hAnsi="Times"/>
                          <w:sz w:val="18"/>
                          <w:szCs w:val="18"/>
                        </w:rPr>
                        <w:t xml:space="preserve">Dr. </w:t>
                      </w:r>
                      <w:r>
                        <w:rPr>
                          <w:rFonts w:ascii="Times" w:hAnsi="Times"/>
                          <w:sz w:val="18"/>
                          <w:szCs w:val="18"/>
                        </w:rPr>
                        <w:t>Althea Ford</w:t>
                      </w:r>
                    </w:p>
                    <w:p w14:paraId="0B43A35E" w14:textId="77777777" w:rsidR="00AB6B90" w:rsidRPr="00CD7DD2" w:rsidRDefault="00AB6B90" w:rsidP="00AB6B90">
                      <w:pPr>
                        <w:pStyle w:val="Heading9"/>
                        <w:rPr>
                          <w:rFonts w:ascii="Times" w:hAnsi="Times"/>
                          <w:b w:val="0"/>
                          <w:i/>
                          <w:szCs w:val="18"/>
                        </w:rPr>
                      </w:pPr>
                      <w:r w:rsidRPr="00CD7DD2">
                        <w:rPr>
                          <w:rFonts w:ascii="Times" w:hAnsi="Times"/>
                          <w:b w:val="0"/>
                          <w:i/>
                          <w:szCs w:val="18"/>
                        </w:rPr>
                        <w:t>Principal</w:t>
                      </w:r>
                    </w:p>
                    <w:p w14:paraId="3CDF0EA3" w14:textId="77777777" w:rsidR="00AB6B90" w:rsidRPr="00E6118F" w:rsidRDefault="00AB6B90" w:rsidP="00AB6B90">
                      <w:pPr>
                        <w:rPr>
                          <w:b/>
                          <w:sz w:val="10"/>
                          <w:szCs w:val="10"/>
                        </w:rPr>
                      </w:pPr>
                    </w:p>
                    <w:p w14:paraId="5441539D" w14:textId="77777777" w:rsidR="00AB6B90" w:rsidRDefault="00AB6B90" w:rsidP="00AB6B90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Kerrie Egerton</w:t>
                      </w:r>
                    </w:p>
                    <w:p w14:paraId="6931840D" w14:textId="77777777" w:rsidR="00AB6B90" w:rsidRDefault="00AB6B90" w:rsidP="00AB6B90">
                      <w:pPr>
                        <w:rPr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sz w:val="18"/>
                          <w:szCs w:val="18"/>
                        </w:rPr>
                        <w:t>Assistant Principal</w:t>
                      </w:r>
                    </w:p>
                    <w:p w14:paraId="2BA3D4A5" w14:textId="77777777" w:rsidR="00AB6B90" w:rsidRDefault="00AB6B90" w:rsidP="00AB6B90">
                      <w:pPr>
                        <w:rPr>
                          <w:i/>
                          <w:sz w:val="18"/>
                          <w:szCs w:val="18"/>
                        </w:rPr>
                      </w:pPr>
                    </w:p>
                    <w:p w14:paraId="47218353" w14:textId="77777777" w:rsidR="00AB6B90" w:rsidRDefault="00AB6B90" w:rsidP="00AB6B90">
                      <w:pPr>
                        <w:rPr>
                          <w:i/>
                          <w:sz w:val="18"/>
                          <w:szCs w:val="18"/>
                        </w:rPr>
                      </w:pPr>
                    </w:p>
                    <w:p w14:paraId="6BB7E8A2" w14:textId="77777777" w:rsidR="00AB6B90" w:rsidRPr="00610D7A" w:rsidRDefault="00AB6B90" w:rsidP="00AB6B90">
                      <w:pPr>
                        <w:rPr>
                          <w:i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CCB23FB" wp14:editId="583020D6">
                <wp:simplePos x="0" y="0"/>
                <wp:positionH relativeFrom="column">
                  <wp:posOffset>731520</wp:posOffset>
                </wp:positionH>
                <wp:positionV relativeFrom="paragraph">
                  <wp:posOffset>-45720</wp:posOffset>
                </wp:positionV>
                <wp:extent cx="3429000" cy="1600200"/>
                <wp:effectExtent l="0" t="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8016756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29000" cy="16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DFEB26" w14:textId="77777777" w:rsidR="00AB6B90" w:rsidRDefault="00AB6B90" w:rsidP="00AB6B90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424D053E" w14:textId="77777777" w:rsidR="00AB6B90" w:rsidRDefault="00AB6B90" w:rsidP="00AB6B90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A461AE">
                              <w:rPr>
                                <w:b/>
                                <w:sz w:val="24"/>
                              </w:rPr>
                              <w:t>Los Angeles Unified School District</w:t>
                            </w:r>
                          </w:p>
                          <w:p w14:paraId="1FCEFFB4" w14:textId="77777777" w:rsidR="00AB6B90" w:rsidRDefault="00AB6B90" w:rsidP="00AB6B90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A461AE">
                              <w:rPr>
                                <w:b/>
                                <w:sz w:val="24"/>
                              </w:rPr>
                              <w:t xml:space="preserve">Mark Twain Middle School </w:t>
                            </w:r>
                          </w:p>
                          <w:p w14:paraId="6334709C" w14:textId="77777777" w:rsidR="00AB6B90" w:rsidRPr="00A461AE" w:rsidRDefault="00AB6B90" w:rsidP="00AB6B90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World Languages Magnet </w:t>
                            </w:r>
                          </w:p>
                          <w:p w14:paraId="6DD0F0CD" w14:textId="77777777" w:rsidR="00AB6B90" w:rsidRDefault="00AB6B90" w:rsidP="00AB6B90">
                            <w:r>
                              <w:t>2224 Walgrove Avenue</w:t>
                            </w:r>
                          </w:p>
                          <w:p w14:paraId="03B2EA67" w14:textId="77777777" w:rsidR="00AB6B90" w:rsidRDefault="00AB6B90" w:rsidP="00AB6B90">
                            <w:r>
                              <w:t>Los Angeles, CA 90066</w:t>
                            </w:r>
                          </w:p>
                          <w:p w14:paraId="01D7238D" w14:textId="77777777" w:rsidR="00AB6B90" w:rsidRDefault="00AB6B90" w:rsidP="00AB6B90">
                            <w:r>
                              <w:t>Telephone (310) 305-3100    FAX (310) 398-1627</w:t>
                            </w:r>
                          </w:p>
                          <w:p w14:paraId="357B7931" w14:textId="77777777" w:rsidR="00AB6B90" w:rsidRDefault="00AB6B90" w:rsidP="00AB6B90">
                            <w:r>
                              <w:t>www.marktwainms.org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CB23FB" id="_x0000_s1029" type="#_x0000_t202" style="position:absolute;margin-left:57.6pt;margin-top:-3.6pt;width:270pt;height:126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" filled="f" stroked="f">
                <v:path arrowok="t"/>
                <v:textbox inset=",7.2pt,,7.2pt">
                  <w:txbxContent>
                    <w:p w14:paraId="6DDFEB26" w14:textId="77777777" w:rsidR="00AB6B90" w:rsidRDefault="00AB6B90" w:rsidP="00AB6B90">
                      <w:pPr>
                        <w:rPr>
                          <w:b/>
                          <w:sz w:val="24"/>
                        </w:rPr>
                      </w:pPr>
                    </w:p>
                    <w:p w14:paraId="424D053E" w14:textId="77777777" w:rsidR="00AB6B90" w:rsidRDefault="00AB6B90" w:rsidP="00AB6B90">
                      <w:pPr>
                        <w:rPr>
                          <w:b/>
                          <w:sz w:val="24"/>
                        </w:rPr>
                      </w:pPr>
                      <w:r w:rsidRPr="00A461AE">
                        <w:rPr>
                          <w:b/>
                          <w:sz w:val="24"/>
                        </w:rPr>
                        <w:t>Los Angeles Unified School District</w:t>
                      </w:r>
                    </w:p>
                    <w:p w14:paraId="1FCEFFB4" w14:textId="77777777" w:rsidR="00AB6B90" w:rsidRDefault="00AB6B90" w:rsidP="00AB6B90">
                      <w:pPr>
                        <w:rPr>
                          <w:b/>
                          <w:sz w:val="24"/>
                        </w:rPr>
                      </w:pPr>
                      <w:r w:rsidRPr="00A461AE">
                        <w:rPr>
                          <w:b/>
                          <w:sz w:val="24"/>
                        </w:rPr>
                        <w:t xml:space="preserve">Mark Twain Middle School </w:t>
                      </w:r>
                    </w:p>
                    <w:p w14:paraId="6334709C" w14:textId="77777777" w:rsidR="00AB6B90" w:rsidRPr="00A461AE" w:rsidRDefault="00AB6B90" w:rsidP="00AB6B90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World Languages Magnet </w:t>
                      </w:r>
                    </w:p>
                    <w:p w14:paraId="6DD0F0CD" w14:textId="77777777" w:rsidR="00AB6B90" w:rsidRDefault="00AB6B90" w:rsidP="00AB6B90">
                      <w:r>
                        <w:t>2224 Walgrove Avenue</w:t>
                      </w:r>
                    </w:p>
                    <w:p w14:paraId="03B2EA67" w14:textId="77777777" w:rsidR="00AB6B90" w:rsidRDefault="00AB6B90" w:rsidP="00AB6B90">
                      <w:r>
                        <w:t>Los Angeles, CA 90066</w:t>
                      </w:r>
                    </w:p>
                    <w:p w14:paraId="01D7238D" w14:textId="77777777" w:rsidR="00AB6B90" w:rsidRDefault="00AB6B90" w:rsidP="00AB6B90">
                      <w:r>
                        <w:t>Telephone (310) 305-3100    FAX (310) 398-1627</w:t>
                      </w:r>
                    </w:p>
                    <w:p w14:paraId="357B7931" w14:textId="77777777" w:rsidR="00AB6B90" w:rsidRDefault="00AB6B90" w:rsidP="00AB6B90">
                      <w:r>
                        <w:t>www.marktwainms.org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D5F0F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4849131" wp14:editId="6CC2B1FB">
                <wp:simplePos x="0" y="0"/>
                <wp:positionH relativeFrom="column">
                  <wp:posOffset>5219065</wp:posOffset>
                </wp:positionH>
                <wp:positionV relativeFrom="paragraph">
                  <wp:posOffset>3175</wp:posOffset>
                </wp:positionV>
                <wp:extent cx="1586230" cy="1689735"/>
                <wp:effectExtent l="0" t="0" r="1270" b="0"/>
                <wp:wrapTight wrapText="bothSides">
                  <wp:wrapPolygon edited="0">
                    <wp:start x="0" y="0"/>
                    <wp:lineTo x="0" y="21430"/>
                    <wp:lineTo x="21444" y="21430"/>
                    <wp:lineTo x="21444" y="0"/>
                    <wp:lineTo x="0" y="0"/>
                  </wp:wrapPolygon>
                </wp:wrapTight>
                <wp:docPr id="83596966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86230" cy="1689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7A5DF2" w14:textId="77777777" w:rsidR="00AD5F0F" w:rsidRDefault="00AD5F0F" w:rsidP="00AD5F0F">
                            <w:pPr>
                              <w:pStyle w:val="Heading9"/>
                              <w:rPr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szCs w:val="18"/>
                                <w:lang w:val="en-US"/>
                              </w:rPr>
                              <w:t>Alberto M. Carvalho</w:t>
                            </w:r>
                          </w:p>
                          <w:p w14:paraId="3472C54C" w14:textId="77777777" w:rsidR="00AD5F0F" w:rsidRPr="00EF6CDA" w:rsidRDefault="00AD5F0F" w:rsidP="00AD5F0F">
                            <w:pPr>
                              <w:pStyle w:val="Heading9"/>
                              <w:rPr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b w:val="0"/>
                                <w:i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CD7DD2">
                              <w:rPr>
                                <w:b w:val="0"/>
                                <w:i/>
                                <w:szCs w:val="18"/>
                              </w:rPr>
                              <w:t>Superintendent</w:t>
                            </w:r>
                            <w:r>
                              <w:rPr>
                                <w:b w:val="0"/>
                                <w:i/>
                                <w:szCs w:val="18"/>
                                <w:lang w:val="en-US"/>
                              </w:rPr>
                              <w:t xml:space="preserve"> of Schools</w:t>
                            </w:r>
                          </w:p>
                          <w:p w14:paraId="3207D588" w14:textId="77777777" w:rsidR="00AD5F0F" w:rsidRPr="00E6118F" w:rsidRDefault="00AD5F0F" w:rsidP="00AD5F0F">
                            <w:pPr>
                              <w:pStyle w:val="Heading9"/>
                              <w:rPr>
                                <w:rFonts w:ascii="Times" w:hAnsi="Times"/>
                                <w:sz w:val="10"/>
                                <w:szCs w:val="10"/>
                              </w:rPr>
                            </w:pPr>
                          </w:p>
                          <w:p w14:paraId="7197873A" w14:textId="77777777" w:rsidR="00AD5F0F" w:rsidRPr="00D13AC4" w:rsidRDefault="00AD5F0F" w:rsidP="00AD5F0F">
                            <w:pPr>
                              <w:pStyle w:val="Heading9"/>
                              <w:rPr>
                                <w:rFonts w:ascii="Times" w:hAnsi="Times"/>
                                <w:b w:val="0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Times" w:hAnsi="Times"/>
                                <w:szCs w:val="18"/>
                                <w:lang w:val="en-US"/>
                              </w:rPr>
                              <w:t>Dr. Denise Collier</w:t>
                            </w:r>
                          </w:p>
                          <w:p w14:paraId="5D2BA2D5" w14:textId="77777777" w:rsidR="00AD5F0F" w:rsidRPr="00CD7DD2" w:rsidRDefault="00AD5F0F" w:rsidP="00AD5F0F">
                            <w:pPr>
                              <w:pStyle w:val="Heading1"/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>Local District,</w:t>
                            </w:r>
                            <w:r w:rsidRPr="00CD7DD2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 xml:space="preserve"> WEST</w:t>
                            </w:r>
                          </w:p>
                          <w:p w14:paraId="6E12B70B" w14:textId="77777777" w:rsidR="00AD5F0F" w:rsidRDefault="00AD5F0F" w:rsidP="00AD5F0F">
                            <w:pPr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CD7DD2">
                              <w:rPr>
                                <w:i/>
                                <w:sz w:val="18"/>
                                <w:szCs w:val="18"/>
                              </w:rPr>
                              <w:t>Superintendent</w:t>
                            </w:r>
                          </w:p>
                          <w:p w14:paraId="5F050FE3" w14:textId="77777777" w:rsidR="00AD5F0F" w:rsidRPr="00E6118F" w:rsidRDefault="00AD5F0F" w:rsidP="00AD5F0F">
                            <w:pPr>
                              <w:pStyle w:val="Heading2"/>
                              <w:rPr>
                                <w:rFonts w:ascii="Times" w:hAnsi="Times"/>
                                <w:b w:val="0"/>
                                <w:sz w:val="10"/>
                                <w:szCs w:val="10"/>
                              </w:rPr>
                            </w:pPr>
                          </w:p>
                          <w:p w14:paraId="603F7112" w14:textId="77777777" w:rsidR="00AD5F0F" w:rsidRPr="00E420CB" w:rsidRDefault="00AD5F0F" w:rsidP="00AD5F0F">
                            <w:pPr>
                              <w:pStyle w:val="Heading2"/>
                              <w:rPr>
                                <w:rFonts w:ascii="Times" w:hAnsi="Times"/>
                                <w:b w:val="0"/>
                                <w:sz w:val="18"/>
                                <w:szCs w:val="18"/>
                              </w:rPr>
                            </w:pPr>
                            <w:r w:rsidRPr="00E420CB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 xml:space="preserve">Dr. </w:t>
                            </w:r>
                            <w:r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>Althea Ford</w:t>
                            </w:r>
                          </w:p>
                          <w:p w14:paraId="7CE1B82C" w14:textId="77777777" w:rsidR="00AD5F0F" w:rsidRPr="00CD7DD2" w:rsidRDefault="00AD5F0F" w:rsidP="00AD5F0F">
                            <w:pPr>
                              <w:pStyle w:val="Heading9"/>
                              <w:rPr>
                                <w:rFonts w:ascii="Times" w:hAnsi="Times"/>
                                <w:b w:val="0"/>
                                <w:i/>
                                <w:szCs w:val="18"/>
                              </w:rPr>
                            </w:pPr>
                            <w:r w:rsidRPr="00CD7DD2">
                              <w:rPr>
                                <w:rFonts w:ascii="Times" w:hAnsi="Times"/>
                                <w:b w:val="0"/>
                                <w:i/>
                                <w:szCs w:val="18"/>
                              </w:rPr>
                              <w:t>Principal</w:t>
                            </w:r>
                          </w:p>
                          <w:p w14:paraId="7A635AC1" w14:textId="77777777" w:rsidR="00AD5F0F" w:rsidRPr="00E6118F" w:rsidRDefault="00AD5F0F" w:rsidP="00AD5F0F">
                            <w:pPr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14:paraId="509D982C" w14:textId="77777777" w:rsidR="00AD5F0F" w:rsidRDefault="00AD5F0F" w:rsidP="00AD5F0F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Kerrie Egerton</w:t>
                            </w:r>
                          </w:p>
                          <w:p w14:paraId="48E3A5C7" w14:textId="77777777" w:rsidR="00AD5F0F" w:rsidRDefault="00AD5F0F" w:rsidP="00AD5F0F">
                            <w:pPr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Assistant Principal</w:t>
                            </w:r>
                          </w:p>
                          <w:p w14:paraId="605B9C4E" w14:textId="77777777" w:rsidR="00AD5F0F" w:rsidRDefault="00AD5F0F" w:rsidP="00AD5F0F">
                            <w:pPr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35885472" w14:textId="77777777" w:rsidR="00AD5F0F" w:rsidRDefault="00AD5F0F" w:rsidP="00AD5F0F">
                            <w:pPr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A1C79C6" w14:textId="77777777" w:rsidR="00AD5F0F" w:rsidRPr="00610D7A" w:rsidRDefault="00AD5F0F" w:rsidP="00AD5F0F">
                            <w:pPr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849131" id="_x0000_s1030" type="#_x0000_t202" style="position:absolute;margin-left:410.95pt;margin-top:.25pt;width:124.9pt;height:133.0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" stroked="f">
                <v:path arrowok="t"/>
                <v:textbox>
                  <w:txbxContent>
                    <w:p w14:paraId="1F7A5DF2" w14:textId="77777777" w:rsidR="00AD5F0F" w:rsidRDefault="00AD5F0F" w:rsidP="00AD5F0F">
                      <w:pPr>
                        <w:pStyle w:val="Heading9"/>
                        <w:rPr>
                          <w:szCs w:val="18"/>
                          <w:lang w:val="en-US"/>
                        </w:rPr>
                      </w:pPr>
                      <w:r>
                        <w:rPr>
                          <w:szCs w:val="18"/>
                          <w:lang w:val="en-US"/>
                        </w:rPr>
                        <w:t>Alberto M. Carvalho</w:t>
                      </w:r>
                    </w:p>
                    <w:p w14:paraId="3472C54C" w14:textId="77777777" w:rsidR="00AD5F0F" w:rsidRPr="00EF6CDA" w:rsidRDefault="00AD5F0F" w:rsidP="00AD5F0F">
                      <w:pPr>
                        <w:pStyle w:val="Heading9"/>
                        <w:rPr>
                          <w:szCs w:val="18"/>
                          <w:lang w:val="en-US"/>
                        </w:rPr>
                      </w:pPr>
                      <w:r>
                        <w:rPr>
                          <w:b w:val="0"/>
                          <w:i/>
                          <w:szCs w:val="18"/>
                          <w:lang w:val="en-US"/>
                        </w:rPr>
                        <w:t xml:space="preserve"> </w:t>
                      </w:r>
                      <w:r w:rsidRPr="00CD7DD2">
                        <w:rPr>
                          <w:b w:val="0"/>
                          <w:i/>
                          <w:szCs w:val="18"/>
                        </w:rPr>
                        <w:t>Superintendent</w:t>
                      </w:r>
                      <w:r>
                        <w:rPr>
                          <w:b w:val="0"/>
                          <w:i/>
                          <w:szCs w:val="18"/>
                          <w:lang w:val="en-US"/>
                        </w:rPr>
                        <w:t xml:space="preserve"> of Schools</w:t>
                      </w:r>
                    </w:p>
                    <w:p w14:paraId="3207D588" w14:textId="77777777" w:rsidR="00AD5F0F" w:rsidRPr="00E6118F" w:rsidRDefault="00AD5F0F" w:rsidP="00AD5F0F">
                      <w:pPr>
                        <w:pStyle w:val="Heading9"/>
                        <w:rPr>
                          <w:rFonts w:ascii="Times" w:hAnsi="Times"/>
                          <w:sz w:val="10"/>
                          <w:szCs w:val="10"/>
                        </w:rPr>
                      </w:pPr>
                    </w:p>
                    <w:p w14:paraId="7197873A" w14:textId="77777777" w:rsidR="00AD5F0F" w:rsidRPr="00D13AC4" w:rsidRDefault="00AD5F0F" w:rsidP="00AD5F0F">
                      <w:pPr>
                        <w:pStyle w:val="Heading9"/>
                        <w:rPr>
                          <w:rFonts w:ascii="Times" w:hAnsi="Times"/>
                          <w:b w:val="0"/>
                          <w:szCs w:val="18"/>
                          <w:lang w:val="en-US"/>
                        </w:rPr>
                      </w:pPr>
                      <w:r>
                        <w:rPr>
                          <w:rFonts w:ascii="Times" w:hAnsi="Times"/>
                          <w:szCs w:val="18"/>
                          <w:lang w:val="en-US"/>
                        </w:rPr>
                        <w:t>Dr. Denise Collier</w:t>
                      </w:r>
                    </w:p>
                    <w:p w14:paraId="5D2BA2D5" w14:textId="77777777" w:rsidR="00AD5F0F" w:rsidRPr="00CD7DD2" w:rsidRDefault="00AD5F0F" w:rsidP="00AD5F0F">
                      <w:pPr>
                        <w:pStyle w:val="Heading1"/>
                        <w:rPr>
                          <w:rFonts w:ascii="Times" w:hAnsi="Times"/>
                          <w:sz w:val="18"/>
                          <w:szCs w:val="18"/>
                        </w:rPr>
                      </w:pPr>
                      <w:r>
                        <w:rPr>
                          <w:rFonts w:ascii="Times" w:hAnsi="Times"/>
                          <w:sz w:val="18"/>
                          <w:szCs w:val="18"/>
                        </w:rPr>
                        <w:t>Local District,</w:t>
                      </w:r>
                      <w:r w:rsidRPr="00CD7DD2">
                        <w:rPr>
                          <w:rFonts w:ascii="Times" w:hAnsi="Times"/>
                          <w:sz w:val="18"/>
                          <w:szCs w:val="18"/>
                        </w:rPr>
                        <w:t xml:space="preserve"> WEST</w:t>
                      </w:r>
                    </w:p>
                    <w:p w14:paraId="6E12B70B" w14:textId="77777777" w:rsidR="00AD5F0F" w:rsidRDefault="00AD5F0F" w:rsidP="00AD5F0F">
                      <w:pPr>
                        <w:rPr>
                          <w:i/>
                          <w:sz w:val="18"/>
                          <w:szCs w:val="18"/>
                        </w:rPr>
                      </w:pPr>
                      <w:r w:rsidRPr="00CD7DD2">
                        <w:rPr>
                          <w:i/>
                          <w:sz w:val="18"/>
                          <w:szCs w:val="18"/>
                        </w:rPr>
                        <w:t>Superintendent</w:t>
                      </w:r>
                    </w:p>
                    <w:p w14:paraId="5F050FE3" w14:textId="77777777" w:rsidR="00AD5F0F" w:rsidRPr="00E6118F" w:rsidRDefault="00AD5F0F" w:rsidP="00AD5F0F">
                      <w:pPr>
                        <w:pStyle w:val="Heading2"/>
                        <w:rPr>
                          <w:rFonts w:ascii="Times" w:hAnsi="Times"/>
                          <w:b w:val="0"/>
                          <w:sz w:val="10"/>
                          <w:szCs w:val="10"/>
                        </w:rPr>
                      </w:pPr>
                    </w:p>
                    <w:p w14:paraId="603F7112" w14:textId="77777777" w:rsidR="00AD5F0F" w:rsidRPr="00E420CB" w:rsidRDefault="00AD5F0F" w:rsidP="00AD5F0F">
                      <w:pPr>
                        <w:pStyle w:val="Heading2"/>
                        <w:rPr>
                          <w:rFonts w:ascii="Times" w:hAnsi="Times"/>
                          <w:b w:val="0"/>
                          <w:sz w:val="18"/>
                          <w:szCs w:val="18"/>
                        </w:rPr>
                      </w:pPr>
                      <w:r w:rsidRPr="00E420CB">
                        <w:rPr>
                          <w:rFonts w:ascii="Times" w:hAnsi="Times"/>
                          <w:sz w:val="18"/>
                          <w:szCs w:val="18"/>
                        </w:rPr>
                        <w:t xml:space="preserve">Dr. </w:t>
                      </w:r>
                      <w:r>
                        <w:rPr>
                          <w:rFonts w:ascii="Times" w:hAnsi="Times"/>
                          <w:sz w:val="18"/>
                          <w:szCs w:val="18"/>
                        </w:rPr>
                        <w:t>Althea Ford</w:t>
                      </w:r>
                    </w:p>
                    <w:p w14:paraId="7CE1B82C" w14:textId="77777777" w:rsidR="00AD5F0F" w:rsidRPr="00CD7DD2" w:rsidRDefault="00AD5F0F" w:rsidP="00AD5F0F">
                      <w:pPr>
                        <w:pStyle w:val="Heading9"/>
                        <w:rPr>
                          <w:rFonts w:ascii="Times" w:hAnsi="Times"/>
                          <w:b w:val="0"/>
                          <w:i/>
                          <w:szCs w:val="18"/>
                        </w:rPr>
                      </w:pPr>
                      <w:r w:rsidRPr="00CD7DD2">
                        <w:rPr>
                          <w:rFonts w:ascii="Times" w:hAnsi="Times"/>
                          <w:b w:val="0"/>
                          <w:i/>
                          <w:szCs w:val="18"/>
                        </w:rPr>
                        <w:t>Principal</w:t>
                      </w:r>
                    </w:p>
                    <w:p w14:paraId="7A635AC1" w14:textId="77777777" w:rsidR="00AD5F0F" w:rsidRPr="00E6118F" w:rsidRDefault="00AD5F0F" w:rsidP="00AD5F0F">
                      <w:pPr>
                        <w:rPr>
                          <w:b/>
                          <w:sz w:val="10"/>
                          <w:szCs w:val="10"/>
                        </w:rPr>
                      </w:pPr>
                    </w:p>
                    <w:p w14:paraId="509D982C" w14:textId="77777777" w:rsidR="00AD5F0F" w:rsidRDefault="00AD5F0F" w:rsidP="00AD5F0F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Kerrie Egerton</w:t>
                      </w:r>
                    </w:p>
                    <w:p w14:paraId="48E3A5C7" w14:textId="77777777" w:rsidR="00AD5F0F" w:rsidRDefault="00AD5F0F" w:rsidP="00AD5F0F">
                      <w:pPr>
                        <w:rPr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sz w:val="18"/>
                          <w:szCs w:val="18"/>
                        </w:rPr>
                        <w:t>Assistant Principal</w:t>
                      </w:r>
                    </w:p>
                    <w:p w14:paraId="605B9C4E" w14:textId="77777777" w:rsidR="00AD5F0F" w:rsidRDefault="00AD5F0F" w:rsidP="00AD5F0F">
                      <w:pPr>
                        <w:rPr>
                          <w:i/>
                          <w:sz w:val="18"/>
                          <w:szCs w:val="18"/>
                        </w:rPr>
                      </w:pPr>
                    </w:p>
                    <w:p w14:paraId="35885472" w14:textId="77777777" w:rsidR="00AD5F0F" w:rsidRDefault="00AD5F0F" w:rsidP="00AD5F0F">
                      <w:pPr>
                        <w:rPr>
                          <w:i/>
                          <w:sz w:val="18"/>
                          <w:szCs w:val="18"/>
                        </w:rPr>
                      </w:pPr>
                    </w:p>
                    <w:p w14:paraId="4A1C79C6" w14:textId="77777777" w:rsidR="00AD5F0F" w:rsidRPr="00610D7A" w:rsidRDefault="00AD5F0F" w:rsidP="00AD5F0F">
                      <w:pPr>
                        <w:rPr>
                          <w:i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D5F0F">
        <w:rPr>
          <w:b/>
          <w:sz w:val="24"/>
        </w:rPr>
        <w:t xml:space="preserve"> </w:t>
      </w:r>
      <w:r w:rsidR="00AD5F0F">
        <w:rPr>
          <w:b/>
          <w:sz w:val="24"/>
        </w:rPr>
        <w:tab/>
      </w:r>
    </w:p>
    <w:p w14:paraId="69C26306" w14:textId="77777777" w:rsidR="00AD5F0F" w:rsidRDefault="00AD5F0F" w:rsidP="00AD5F0F">
      <w:pPr>
        <w:ind w:left="1350"/>
        <w:rPr>
          <w:sz w:val="24"/>
        </w:rPr>
      </w:pPr>
      <w:r>
        <w:rPr>
          <w:noProof/>
        </w:rPr>
        <w:drawing>
          <wp:anchor distT="0" distB="0" distL="114300" distR="114300" simplePos="0" relativeHeight="251671040" behindDoc="0" locked="0" layoutInCell="1" allowOverlap="1" wp14:anchorId="376CFBF5" wp14:editId="17EFC4DC">
            <wp:simplePos x="0" y="0"/>
            <wp:positionH relativeFrom="column">
              <wp:posOffset>4142666</wp:posOffset>
            </wp:positionH>
            <wp:positionV relativeFrom="paragraph">
              <wp:posOffset>59690</wp:posOffset>
            </wp:positionV>
            <wp:extent cx="1071419" cy="1071419"/>
            <wp:effectExtent l="0" t="0" r="0" b="0"/>
            <wp:wrapNone/>
            <wp:docPr id="1336535806" name="Picture 1336535806" descr="A logo with text and a shark f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535806" name="Picture 1336535806" descr="A logo with text and a shark fin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419" cy="10714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016" behindDoc="0" locked="0" layoutInCell="1" allowOverlap="1" wp14:anchorId="12A8BE99" wp14:editId="645FF773">
            <wp:simplePos x="0" y="0"/>
            <wp:positionH relativeFrom="column">
              <wp:posOffset>-427355</wp:posOffset>
            </wp:positionH>
            <wp:positionV relativeFrom="paragraph">
              <wp:posOffset>108239</wp:posOffset>
            </wp:positionV>
            <wp:extent cx="1024890" cy="1024890"/>
            <wp:effectExtent l="0" t="0" r="3810" b="3810"/>
            <wp:wrapNone/>
            <wp:docPr id="1155566757" name="Picture 1155566757" descr="A blue circle with red and blue letters and a su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566757" name="Picture 1155566757" descr="A blue circle with red and blue letters and a sun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4890" cy="1024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615DBD89" w14:textId="77777777" w:rsidR="00AD5F0F" w:rsidRDefault="00AD5F0F" w:rsidP="00AD5F0F">
      <w:pPr>
        <w:rPr>
          <w:sz w:val="24"/>
        </w:rPr>
      </w:pPr>
    </w:p>
    <w:p w14:paraId="643D213C" w14:textId="77777777" w:rsidR="00AD5F0F" w:rsidRDefault="00AD5F0F" w:rsidP="00AD5F0F">
      <w:pPr>
        <w:ind w:left="1350"/>
        <w:rPr>
          <w:sz w:val="24"/>
        </w:rPr>
      </w:pPr>
      <w:r>
        <w:rPr>
          <w:sz w:val="24"/>
        </w:rPr>
        <w:tab/>
      </w:r>
    </w:p>
    <w:p w14:paraId="1830ED4A" w14:textId="77777777" w:rsidR="00AD5F0F" w:rsidRDefault="00AD5F0F" w:rsidP="00AD5F0F">
      <w:pPr>
        <w:rPr>
          <w:sz w:val="24"/>
        </w:rPr>
      </w:pPr>
    </w:p>
    <w:p w14:paraId="280BF857" w14:textId="77777777" w:rsidR="00AD5F0F" w:rsidRDefault="00AD5F0F" w:rsidP="00AD5F0F"/>
    <w:p w14:paraId="6E42EDE1" w14:textId="77777777" w:rsidR="00AD5F0F" w:rsidRDefault="00AD5F0F" w:rsidP="00AD5F0F"/>
    <w:p w14:paraId="18ACCD7F" w14:textId="77777777" w:rsidR="00AD5F0F" w:rsidRDefault="00AD5F0F" w:rsidP="00AD5F0F"/>
    <w:tbl>
      <w:tblPr>
        <w:tblW w:w="0" w:type="auto"/>
        <w:tblLook w:val="01E0" w:firstRow="1" w:lastRow="1" w:firstColumn="1" w:lastColumn="1" w:noHBand="0" w:noVBand="0"/>
      </w:tblPr>
      <w:tblGrid>
        <w:gridCol w:w="828"/>
        <w:gridCol w:w="2700"/>
        <w:gridCol w:w="6048"/>
      </w:tblGrid>
      <w:tr w:rsidR="00AD5F0F" w:rsidRPr="00171EEF" w14:paraId="4E8177AE" w14:textId="77777777" w:rsidTr="006C19FB">
        <w:tc>
          <w:tcPr>
            <w:tcW w:w="828" w:type="dxa"/>
          </w:tcPr>
          <w:p w14:paraId="3854453F" w14:textId="77777777" w:rsidR="00AD5F0F" w:rsidRPr="00171EEF" w:rsidRDefault="00AD5F0F" w:rsidP="006C19FB">
            <w:pPr>
              <w:tabs>
                <w:tab w:val="left" w:pos="2700"/>
                <w:tab w:val="left" w:pos="5760"/>
              </w:tabs>
              <w:rPr>
                <w:rFonts w:eastAsia="Batang"/>
              </w:rPr>
            </w:pPr>
            <w:r w:rsidRPr="00171EEF">
              <w:rPr>
                <w:rFonts w:eastAsia="Batang"/>
              </w:rPr>
              <w:t>Date: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13F16000" w14:textId="063853F7" w:rsidR="00AD5F0F" w:rsidRPr="00171EEF" w:rsidRDefault="006B73B2" w:rsidP="006C19FB">
            <w:pPr>
              <w:tabs>
                <w:tab w:val="left" w:pos="2700"/>
                <w:tab w:val="left" w:pos="5760"/>
              </w:tabs>
              <w:rPr>
                <w:rFonts w:eastAsia="Batang"/>
              </w:rPr>
            </w:pPr>
            <w:r>
              <w:rPr>
                <w:rFonts w:eastAsia="Batang"/>
              </w:rPr>
              <w:t>A</w:t>
            </w:r>
            <w:r w:rsidR="00C92BDF">
              <w:rPr>
                <w:rFonts w:eastAsia="Batang"/>
              </w:rPr>
              <w:t>ugust</w:t>
            </w:r>
            <w:r w:rsidR="00AD5F0F">
              <w:rPr>
                <w:rFonts w:eastAsia="Batang"/>
              </w:rPr>
              <w:t xml:space="preserve"> </w:t>
            </w:r>
            <w:r>
              <w:rPr>
                <w:rFonts w:eastAsia="Batang"/>
              </w:rPr>
              <w:t>1</w:t>
            </w:r>
            <w:r w:rsidR="00150F42">
              <w:rPr>
                <w:rFonts w:eastAsia="Batang"/>
              </w:rPr>
              <w:t>2</w:t>
            </w:r>
            <w:r w:rsidR="00AD5F0F">
              <w:rPr>
                <w:rFonts w:eastAsia="Batang"/>
              </w:rPr>
              <w:t>, 202</w:t>
            </w:r>
            <w:r>
              <w:rPr>
                <w:rFonts w:eastAsia="Batang"/>
              </w:rPr>
              <w:t>6</w:t>
            </w:r>
          </w:p>
        </w:tc>
        <w:tc>
          <w:tcPr>
            <w:tcW w:w="6048" w:type="dxa"/>
          </w:tcPr>
          <w:p w14:paraId="2DFC98DF" w14:textId="77777777" w:rsidR="00AD5F0F" w:rsidRPr="00171EEF" w:rsidRDefault="00AD5F0F" w:rsidP="006C19FB">
            <w:pPr>
              <w:tabs>
                <w:tab w:val="left" w:pos="2700"/>
                <w:tab w:val="left" w:pos="5760"/>
              </w:tabs>
              <w:rPr>
                <w:rFonts w:eastAsia="Batang"/>
              </w:rPr>
            </w:pPr>
          </w:p>
        </w:tc>
      </w:tr>
    </w:tbl>
    <w:p w14:paraId="57D931CA" w14:textId="77777777" w:rsidR="00AD5F0F" w:rsidRDefault="00AD5F0F" w:rsidP="00AD5F0F">
      <w:pPr>
        <w:rPr>
          <w:rFonts w:eastAsia="Batang"/>
          <w:b/>
          <w:bCs/>
        </w:rPr>
      </w:pPr>
    </w:p>
    <w:p w14:paraId="4257FB95" w14:textId="77777777" w:rsidR="00AD5F0F" w:rsidRPr="00F25067" w:rsidRDefault="00AD5F0F" w:rsidP="00AD5F0F">
      <w:pPr>
        <w:rPr>
          <w:rFonts w:eastAsia="Batang"/>
        </w:rPr>
      </w:pPr>
      <w:r w:rsidRPr="00F25067">
        <w:rPr>
          <w:rFonts w:eastAsia="Batang"/>
        </w:rPr>
        <w:t>Dear Parent/Guardian:</w:t>
      </w:r>
    </w:p>
    <w:p w14:paraId="445B5DDE" w14:textId="77777777" w:rsidR="00AD5F0F" w:rsidRPr="00F25067" w:rsidRDefault="00AD5F0F" w:rsidP="00AD5F0F">
      <w:pPr>
        <w:rPr>
          <w:rFonts w:eastAsia="Batang"/>
        </w:rPr>
      </w:pP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7128"/>
        <w:gridCol w:w="2205"/>
        <w:gridCol w:w="243"/>
      </w:tblGrid>
      <w:tr w:rsidR="00AD5F0F" w:rsidRPr="00171EEF" w14:paraId="74938EE0" w14:textId="77777777" w:rsidTr="006C19FB">
        <w:trPr>
          <w:gridAfter w:val="1"/>
          <w:wAfter w:w="243" w:type="dxa"/>
        </w:trPr>
        <w:tc>
          <w:tcPr>
            <w:tcW w:w="7128" w:type="dxa"/>
            <w:tcBorders>
              <w:bottom w:val="single" w:sz="4" w:space="0" w:color="auto"/>
            </w:tcBorders>
          </w:tcPr>
          <w:p w14:paraId="002CE638" w14:textId="77777777" w:rsidR="00AD5F0F" w:rsidRPr="00C66E85" w:rsidRDefault="00AD5F0F" w:rsidP="006C19FB">
            <w:pPr>
              <w:rPr>
                <w:rFonts w:eastAsia="Batang"/>
                <w:b/>
                <w:bCs/>
              </w:rPr>
            </w:pPr>
            <w:r w:rsidRPr="00171EEF">
              <w:rPr>
                <w:rFonts w:eastAsia="Batang"/>
              </w:rPr>
              <w:t xml:space="preserve">                                               </w:t>
            </w:r>
            <w:r w:rsidRPr="00C66E85">
              <w:rPr>
                <w:rFonts w:eastAsia="Batang"/>
                <w:b/>
                <w:bCs/>
              </w:rPr>
              <w:t>Mark Twain Middle School</w:t>
            </w:r>
          </w:p>
        </w:tc>
        <w:tc>
          <w:tcPr>
            <w:tcW w:w="2205" w:type="dxa"/>
          </w:tcPr>
          <w:p w14:paraId="55889A48" w14:textId="77777777" w:rsidR="00AD5F0F" w:rsidRPr="00171EEF" w:rsidRDefault="00AD5F0F" w:rsidP="006C19FB">
            <w:pPr>
              <w:rPr>
                <w:rFonts w:eastAsia="Batang"/>
              </w:rPr>
            </w:pPr>
            <w:r w:rsidRPr="00171EEF">
              <w:rPr>
                <w:rFonts w:eastAsia="Batang"/>
              </w:rPr>
              <w:t xml:space="preserve">has been authorized by </w:t>
            </w:r>
          </w:p>
        </w:tc>
      </w:tr>
      <w:tr w:rsidR="00AD5F0F" w:rsidRPr="00171EEF" w14:paraId="475E01A6" w14:textId="77777777" w:rsidTr="006C19FB">
        <w:tc>
          <w:tcPr>
            <w:tcW w:w="9576" w:type="dxa"/>
            <w:gridSpan w:val="3"/>
          </w:tcPr>
          <w:p w14:paraId="5BDD23FB" w14:textId="77777777" w:rsidR="00AD5F0F" w:rsidRPr="00171EEF" w:rsidRDefault="00AD5F0F" w:rsidP="006C19FB">
            <w:pPr>
              <w:rPr>
                <w:rFonts w:eastAsia="Batang"/>
              </w:rPr>
            </w:pPr>
            <w:r w:rsidRPr="00171EEF">
              <w:rPr>
                <w:rFonts w:eastAsia="Batang"/>
              </w:rPr>
              <w:t>the California Department of Education to operate a Title I Schoolwide Program.  As a result, the school receives resources from the state and federal governments that enable us to upgrade the entire educational program in order to help all students meet the challenging state standards.</w:t>
            </w:r>
          </w:p>
          <w:p w14:paraId="4DBA30B8" w14:textId="77777777" w:rsidR="00AD5F0F" w:rsidRPr="00171EEF" w:rsidRDefault="00AD5F0F" w:rsidP="006C19FB">
            <w:pPr>
              <w:rPr>
                <w:rFonts w:eastAsia="Batang"/>
              </w:rPr>
            </w:pPr>
          </w:p>
          <w:p w14:paraId="7AEBE931" w14:textId="77777777" w:rsidR="00AD5F0F" w:rsidRPr="00171EEF" w:rsidRDefault="00AD5F0F" w:rsidP="006C19FB">
            <w:pPr>
              <w:rPr>
                <w:rFonts w:eastAsia="Batang"/>
              </w:rPr>
            </w:pPr>
            <w:r w:rsidRPr="00171EEF">
              <w:rPr>
                <w:rFonts w:eastAsia="Batang"/>
              </w:rPr>
              <w:t xml:space="preserve">A comprehensive needs assessment and an analysis of the student achievement data were conducted to develop a </w:t>
            </w:r>
            <w:r w:rsidRPr="00171EEF">
              <w:rPr>
                <w:rFonts w:eastAsia="Batang"/>
                <w:i/>
              </w:rPr>
              <w:t>S</w:t>
            </w:r>
            <w:r>
              <w:rPr>
                <w:rFonts w:eastAsia="Batang"/>
                <w:i/>
              </w:rPr>
              <w:t>chool</w:t>
            </w:r>
            <w:r w:rsidRPr="00171EEF">
              <w:rPr>
                <w:rFonts w:eastAsia="Batang"/>
                <w:i/>
              </w:rPr>
              <w:t xml:space="preserve"> Plan for Student Achievement</w:t>
            </w:r>
            <w:r w:rsidRPr="00171EEF">
              <w:rPr>
                <w:rFonts w:eastAsia="Batang"/>
              </w:rPr>
              <w:t>.  This was completed through the collaborative efforts of staff and parents.  The schoolwide program includes strategies to raise the academic achievement of all students.</w:t>
            </w:r>
          </w:p>
        </w:tc>
      </w:tr>
    </w:tbl>
    <w:p w14:paraId="7C721917" w14:textId="77777777" w:rsidR="00AD5F0F" w:rsidRPr="00F25067" w:rsidRDefault="00AD5F0F" w:rsidP="00AD5F0F">
      <w:pPr>
        <w:tabs>
          <w:tab w:val="left" w:pos="2700"/>
          <w:tab w:val="left" w:pos="5760"/>
        </w:tabs>
        <w:rPr>
          <w:rFonts w:eastAsia="Batang"/>
        </w:rPr>
      </w:pPr>
      <w:r>
        <w:rPr>
          <w:rFonts w:eastAsia="Batang"/>
        </w:rPr>
        <w:br w:type="textWrapping" w:clear="all"/>
      </w:r>
    </w:p>
    <w:p w14:paraId="403974C0" w14:textId="77777777" w:rsidR="00AD5F0F" w:rsidRPr="00F25067" w:rsidRDefault="00AD5F0F" w:rsidP="00AD5F0F">
      <w:pPr>
        <w:tabs>
          <w:tab w:val="left" w:pos="2700"/>
          <w:tab w:val="left" w:pos="5760"/>
        </w:tabs>
        <w:rPr>
          <w:rFonts w:eastAsia="Batang"/>
        </w:rPr>
      </w:pPr>
      <w:r w:rsidRPr="00F25067">
        <w:rPr>
          <w:rFonts w:eastAsia="Batang"/>
        </w:rPr>
        <w:t>The following services are available from the school’s Title I site-based resources to assist your child</w:t>
      </w:r>
      <w:r>
        <w:rPr>
          <w:rFonts w:eastAsia="Batang"/>
        </w:rPr>
        <w:t xml:space="preserve"> (examples are listed below)</w:t>
      </w:r>
      <w:r w:rsidRPr="00F25067">
        <w:rPr>
          <w:rFonts w:eastAsia="Batang"/>
        </w:rPr>
        <w:t>:</w:t>
      </w:r>
    </w:p>
    <w:p w14:paraId="7740CB14" w14:textId="77777777" w:rsidR="00AD5F0F" w:rsidRPr="00F25067" w:rsidRDefault="00AD5F0F" w:rsidP="00AD5F0F">
      <w:pPr>
        <w:tabs>
          <w:tab w:val="left" w:pos="2700"/>
          <w:tab w:val="left" w:pos="5760"/>
        </w:tabs>
        <w:rPr>
          <w:rFonts w:eastAsia="Batang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112"/>
        <w:gridCol w:w="5112"/>
      </w:tblGrid>
      <w:tr w:rsidR="00AD5F0F" w:rsidRPr="00171EEF" w14:paraId="5F95F22C" w14:textId="77777777" w:rsidTr="006C19FB">
        <w:tc>
          <w:tcPr>
            <w:tcW w:w="2500" w:type="pct"/>
          </w:tcPr>
          <w:p w14:paraId="0BBBBC99" w14:textId="77777777" w:rsidR="00AD5F0F" w:rsidRPr="00A32EF4" w:rsidRDefault="00AD5F0F" w:rsidP="006C19FB">
            <w:pPr>
              <w:numPr>
                <w:ilvl w:val="0"/>
                <w:numId w:val="16"/>
              </w:numPr>
              <w:tabs>
                <w:tab w:val="clear" w:pos="2340"/>
              </w:tabs>
              <w:ind w:left="360" w:hanging="252"/>
              <w:rPr>
                <w:rFonts w:eastAsia="Batang"/>
              </w:rPr>
            </w:pPr>
            <w:r>
              <w:rPr>
                <w:rFonts w:eastAsia="Batang"/>
              </w:rPr>
              <w:t>c</w:t>
            </w:r>
            <w:r w:rsidRPr="00171EEF">
              <w:rPr>
                <w:rFonts w:eastAsia="Batang"/>
              </w:rPr>
              <w:t>omputers</w:t>
            </w:r>
            <w:r>
              <w:rPr>
                <w:rFonts w:eastAsia="Batang"/>
              </w:rPr>
              <w:t xml:space="preserve"> </w:t>
            </w:r>
          </w:p>
          <w:p w14:paraId="3C3EF680" w14:textId="77777777" w:rsidR="00AD5F0F" w:rsidRPr="00A32EF4" w:rsidRDefault="00AD5F0F" w:rsidP="006C19FB">
            <w:pPr>
              <w:numPr>
                <w:ilvl w:val="0"/>
                <w:numId w:val="16"/>
              </w:numPr>
              <w:tabs>
                <w:tab w:val="clear" w:pos="2340"/>
              </w:tabs>
              <w:ind w:left="360" w:hanging="252"/>
              <w:rPr>
                <w:rFonts w:eastAsia="Batang"/>
              </w:rPr>
            </w:pPr>
            <w:r w:rsidRPr="00171EEF">
              <w:rPr>
                <w:rFonts w:eastAsia="Batang"/>
              </w:rPr>
              <w:t xml:space="preserve">teacher </w:t>
            </w:r>
            <w:r>
              <w:rPr>
                <w:rFonts w:eastAsia="Batang"/>
              </w:rPr>
              <w:t>auxiliaries</w:t>
            </w:r>
          </w:p>
          <w:p w14:paraId="568359D3" w14:textId="77777777" w:rsidR="00AD5F0F" w:rsidRPr="00A32EF4" w:rsidRDefault="00AD5F0F" w:rsidP="006C19FB">
            <w:pPr>
              <w:numPr>
                <w:ilvl w:val="0"/>
                <w:numId w:val="16"/>
              </w:numPr>
              <w:tabs>
                <w:tab w:val="clear" w:pos="2340"/>
              </w:tabs>
              <w:ind w:left="360" w:hanging="252"/>
              <w:rPr>
                <w:rFonts w:eastAsia="Batang"/>
              </w:rPr>
            </w:pPr>
            <w:r>
              <w:rPr>
                <w:rFonts w:eastAsia="Batang"/>
              </w:rPr>
              <w:t>contracted services (community in school program)</w:t>
            </w:r>
          </w:p>
          <w:p w14:paraId="0819DEE1" w14:textId="77777777" w:rsidR="00AD5F0F" w:rsidRDefault="00AD5F0F" w:rsidP="006C19FB">
            <w:pPr>
              <w:numPr>
                <w:ilvl w:val="0"/>
                <w:numId w:val="16"/>
              </w:numPr>
              <w:tabs>
                <w:tab w:val="clear" w:pos="2340"/>
              </w:tabs>
              <w:ind w:left="360" w:hanging="252"/>
              <w:rPr>
                <w:rFonts w:eastAsia="Batang"/>
              </w:rPr>
            </w:pPr>
            <w:r w:rsidRPr="00171EEF">
              <w:rPr>
                <w:rFonts w:eastAsia="Batang"/>
              </w:rPr>
              <w:t>additional support staff (</w:t>
            </w:r>
            <w:r>
              <w:rPr>
                <w:rFonts w:eastAsia="Batang"/>
              </w:rPr>
              <w:t>IT support</w:t>
            </w:r>
            <w:r w:rsidRPr="00171EEF">
              <w:rPr>
                <w:rFonts w:eastAsia="Batang"/>
              </w:rPr>
              <w:t>, etc.)</w:t>
            </w:r>
          </w:p>
          <w:p w14:paraId="63880E71" w14:textId="77777777" w:rsidR="00AD5F0F" w:rsidRPr="00A32EF4" w:rsidRDefault="00AD5F0F" w:rsidP="006C19FB">
            <w:pPr>
              <w:numPr>
                <w:ilvl w:val="0"/>
                <w:numId w:val="16"/>
              </w:numPr>
              <w:tabs>
                <w:tab w:val="clear" w:pos="2340"/>
              </w:tabs>
              <w:ind w:left="360" w:hanging="252"/>
              <w:rPr>
                <w:rFonts w:eastAsia="Batang"/>
              </w:rPr>
            </w:pPr>
            <w:r>
              <w:rPr>
                <w:rFonts w:eastAsia="Batang"/>
              </w:rPr>
              <w:t>classroom materials</w:t>
            </w:r>
          </w:p>
          <w:p w14:paraId="759EE16F" w14:textId="77777777" w:rsidR="00AD5F0F" w:rsidRPr="00420233" w:rsidRDefault="00AD5F0F" w:rsidP="006C19FB">
            <w:pPr>
              <w:numPr>
                <w:ilvl w:val="0"/>
                <w:numId w:val="16"/>
              </w:numPr>
              <w:tabs>
                <w:tab w:val="clear" w:pos="2340"/>
              </w:tabs>
              <w:ind w:left="360" w:hanging="252"/>
              <w:rPr>
                <w:rFonts w:eastAsia="Batang"/>
              </w:rPr>
            </w:pPr>
            <w:r>
              <w:rPr>
                <w:rFonts w:eastAsia="Batang"/>
              </w:rPr>
              <w:t>locally designed intervention</w:t>
            </w:r>
            <w:r w:rsidRPr="00420233">
              <w:rPr>
                <w:rFonts w:eastAsia="Batang"/>
              </w:rPr>
              <w:t xml:space="preserve"> </w:t>
            </w:r>
          </w:p>
        </w:tc>
        <w:tc>
          <w:tcPr>
            <w:tcW w:w="2500" w:type="pct"/>
          </w:tcPr>
          <w:p w14:paraId="6B3B5E1A" w14:textId="77777777" w:rsidR="00AD5F0F" w:rsidRPr="00171EEF" w:rsidRDefault="00AD5F0F" w:rsidP="006C19FB">
            <w:pPr>
              <w:ind w:left="108"/>
              <w:rPr>
                <w:rFonts w:eastAsia="Batang"/>
              </w:rPr>
            </w:pPr>
          </w:p>
        </w:tc>
      </w:tr>
    </w:tbl>
    <w:p w14:paraId="16785D06" w14:textId="77777777" w:rsidR="00AD5F0F" w:rsidRPr="00F25067" w:rsidRDefault="00AD5F0F" w:rsidP="00AD5F0F">
      <w:pPr>
        <w:pStyle w:val="BodyText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56"/>
        <w:gridCol w:w="790"/>
        <w:gridCol w:w="346"/>
        <w:gridCol w:w="2136"/>
        <w:gridCol w:w="1056"/>
        <w:gridCol w:w="1644"/>
        <w:gridCol w:w="1548"/>
      </w:tblGrid>
      <w:tr w:rsidR="00AD5F0F" w:rsidRPr="00F25067" w14:paraId="7B76A0DC" w14:textId="77777777" w:rsidTr="006C19FB">
        <w:tc>
          <w:tcPr>
            <w:tcW w:w="5328" w:type="dxa"/>
            <w:gridSpan w:val="4"/>
          </w:tcPr>
          <w:p w14:paraId="22957D42" w14:textId="77777777" w:rsidR="00AD5F0F" w:rsidRPr="00171EEF" w:rsidRDefault="00AD5F0F" w:rsidP="006C19FB">
            <w:pPr>
              <w:pStyle w:val="BodyText"/>
              <w:ind w:right="-108"/>
            </w:pPr>
            <w:r w:rsidRPr="00171EEF">
              <w:t>Please attend the annual Title I meeting to be held on</w:t>
            </w:r>
          </w:p>
        </w:tc>
        <w:tc>
          <w:tcPr>
            <w:tcW w:w="2700" w:type="dxa"/>
            <w:gridSpan w:val="2"/>
            <w:tcBorders>
              <w:bottom w:val="single" w:sz="4" w:space="0" w:color="auto"/>
            </w:tcBorders>
          </w:tcPr>
          <w:p w14:paraId="5BF30ACB" w14:textId="3747EB01" w:rsidR="00AD5F0F" w:rsidRPr="00171EEF" w:rsidRDefault="00C92BDF" w:rsidP="006C19FB">
            <w:pPr>
              <w:pStyle w:val="BodyText"/>
            </w:pPr>
            <w:r>
              <w:t>August</w:t>
            </w:r>
            <w:r w:rsidR="00AD5F0F">
              <w:t xml:space="preserve"> </w:t>
            </w:r>
            <w:r w:rsidR="00B403DC">
              <w:t>20</w:t>
            </w:r>
            <w:r w:rsidR="00AD5F0F">
              <w:t>, 202</w:t>
            </w:r>
            <w:r w:rsidR="00B403DC">
              <w:t>6</w:t>
            </w:r>
          </w:p>
        </w:tc>
        <w:tc>
          <w:tcPr>
            <w:tcW w:w="1548" w:type="dxa"/>
          </w:tcPr>
          <w:p w14:paraId="15F1E1F8" w14:textId="77777777" w:rsidR="00AD5F0F" w:rsidRPr="00171EEF" w:rsidRDefault="00AD5F0F" w:rsidP="006C19FB">
            <w:pPr>
              <w:pStyle w:val="BodyText"/>
            </w:pPr>
            <w:r w:rsidRPr="00171EEF">
              <w:t xml:space="preserve">to learn more </w:t>
            </w:r>
          </w:p>
        </w:tc>
      </w:tr>
      <w:tr w:rsidR="00AD5F0F" w:rsidRPr="00F25067" w14:paraId="321A7253" w14:textId="77777777" w:rsidTr="006C19FB">
        <w:tc>
          <w:tcPr>
            <w:tcW w:w="9576" w:type="dxa"/>
            <w:gridSpan w:val="7"/>
          </w:tcPr>
          <w:p w14:paraId="110619DA" w14:textId="77777777" w:rsidR="00AD5F0F" w:rsidRPr="00171EEF" w:rsidRDefault="00AD5F0F" w:rsidP="006C19FB">
            <w:pPr>
              <w:pStyle w:val="BodyText"/>
            </w:pPr>
            <w:r w:rsidRPr="00171EEF">
              <w:t>about the school’s programs.</w:t>
            </w:r>
          </w:p>
        </w:tc>
      </w:tr>
      <w:tr w:rsidR="00AD5F0F" w:rsidRPr="00F25067" w14:paraId="3AB395E6" w14:textId="77777777" w:rsidTr="006C19FB">
        <w:tc>
          <w:tcPr>
            <w:tcW w:w="2056" w:type="dxa"/>
          </w:tcPr>
          <w:p w14:paraId="3BA0A17C" w14:textId="77777777" w:rsidR="00AD5F0F" w:rsidRPr="00171EEF" w:rsidRDefault="00AD5F0F" w:rsidP="006C19FB">
            <w:pPr>
              <w:pStyle w:val="BodyText"/>
            </w:pPr>
          </w:p>
        </w:tc>
        <w:tc>
          <w:tcPr>
            <w:tcW w:w="1136" w:type="dxa"/>
            <w:gridSpan w:val="2"/>
          </w:tcPr>
          <w:p w14:paraId="1C5FE8E4" w14:textId="77777777" w:rsidR="00AD5F0F" w:rsidRPr="00171EEF" w:rsidRDefault="00AD5F0F" w:rsidP="006C19FB">
            <w:pPr>
              <w:pStyle w:val="BodyText"/>
            </w:pPr>
          </w:p>
          <w:p w14:paraId="26763A50" w14:textId="77777777" w:rsidR="00AD5F0F" w:rsidRPr="00171EEF" w:rsidRDefault="00AD5F0F" w:rsidP="006C19FB">
            <w:pPr>
              <w:pStyle w:val="BodyText"/>
            </w:pPr>
            <w:r w:rsidRPr="00171EEF">
              <w:t>Location:</w:t>
            </w:r>
          </w:p>
        </w:tc>
        <w:tc>
          <w:tcPr>
            <w:tcW w:w="3192" w:type="dxa"/>
            <w:gridSpan w:val="2"/>
            <w:tcBorders>
              <w:bottom w:val="single" w:sz="4" w:space="0" w:color="auto"/>
            </w:tcBorders>
          </w:tcPr>
          <w:p w14:paraId="20A7CD7B" w14:textId="77777777" w:rsidR="00AD5F0F" w:rsidRPr="00171EEF" w:rsidRDefault="00AD5F0F" w:rsidP="006C19FB">
            <w:pPr>
              <w:pStyle w:val="BodyText"/>
            </w:pPr>
          </w:p>
          <w:p w14:paraId="6082A6EC" w14:textId="0B5B17B4" w:rsidR="00AD5F0F" w:rsidRPr="00171EEF" w:rsidRDefault="00E3475C" w:rsidP="006C19FB">
            <w:pPr>
              <w:pStyle w:val="BodyText"/>
            </w:pPr>
            <w:r>
              <w:t>Library</w:t>
            </w:r>
          </w:p>
        </w:tc>
        <w:tc>
          <w:tcPr>
            <w:tcW w:w="3192" w:type="dxa"/>
            <w:gridSpan w:val="2"/>
          </w:tcPr>
          <w:p w14:paraId="0F4A9144" w14:textId="77777777" w:rsidR="00AD5F0F" w:rsidRPr="00171EEF" w:rsidRDefault="00AD5F0F" w:rsidP="006C19FB">
            <w:pPr>
              <w:pStyle w:val="BodyText"/>
            </w:pPr>
          </w:p>
        </w:tc>
      </w:tr>
      <w:tr w:rsidR="00AD5F0F" w:rsidRPr="00F25067" w14:paraId="7AAC577F" w14:textId="77777777" w:rsidTr="006C19FB">
        <w:tc>
          <w:tcPr>
            <w:tcW w:w="3192" w:type="dxa"/>
            <w:gridSpan w:val="3"/>
          </w:tcPr>
          <w:p w14:paraId="168A7B3D" w14:textId="77777777" w:rsidR="00AD5F0F" w:rsidRPr="00171EEF" w:rsidRDefault="00AD5F0F" w:rsidP="006C19FB">
            <w:pPr>
              <w:pStyle w:val="BodyText"/>
            </w:pPr>
          </w:p>
        </w:tc>
        <w:tc>
          <w:tcPr>
            <w:tcW w:w="3192" w:type="dxa"/>
            <w:gridSpan w:val="2"/>
            <w:tcBorders>
              <w:top w:val="single" w:sz="4" w:space="0" w:color="auto"/>
            </w:tcBorders>
          </w:tcPr>
          <w:p w14:paraId="59A68F1A" w14:textId="77777777" w:rsidR="00AD5F0F" w:rsidRPr="00171EEF" w:rsidRDefault="00AD5F0F" w:rsidP="006C19FB">
            <w:pPr>
              <w:pStyle w:val="BodyText"/>
            </w:pPr>
          </w:p>
        </w:tc>
        <w:tc>
          <w:tcPr>
            <w:tcW w:w="3192" w:type="dxa"/>
            <w:gridSpan w:val="2"/>
          </w:tcPr>
          <w:p w14:paraId="65CCBE45" w14:textId="77777777" w:rsidR="00AD5F0F" w:rsidRPr="00171EEF" w:rsidRDefault="00AD5F0F" w:rsidP="006C19FB">
            <w:pPr>
              <w:pStyle w:val="BodyText"/>
            </w:pPr>
          </w:p>
        </w:tc>
      </w:tr>
      <w:tr w:rsidR="00AD5F0F" w:rsidRPr="00F25067" w14:paraId="29DD2A4B" w14:textId="77777777" w:rsidTr="006C19FB">
        <w:tc>
          <w:tcPr>
            <w:tcW w:w="2056" w:type="dxa"/>
          </w:tcPr>
          <w:p w14:paraId="40A59BB2" w14:textId="77777777" w:rsidR="00AD5F0F" w:rsidRPr="00171EEF" w:rsidRDefault="00AD5F0F" w:rsidP="006C19FB">
            <w:pPr>
              <w:pStyle w:val="BodyText"/>
              <w:jc w:val="right"/>
            </w:pPr>
          </w:p>
        </w:tc>
        <w:tc>
          <w:tcPr>
            <w:tcW w:w="790" w:type="dxa"/>
          </w:tcPr>
          <w:p w14:paraId="2C52DF8C" w14:textId="77777777" w:rsidR="00AD5F0F" w:rsidRPr="00171EEF" w:rsidRDefault="00AD5F0F" w:rsidP="006C19FB">
            <w:pPr>
              <w:pStyle w:val="BodyText"/>
            </w:pPr>
            <w:r w:rsidRPr="00171EEF">
              <w:t>Time:</w:t>
            </w:r>
          </w:p>
        </w:tc>
        <w:tc>
          <w:tcPr>
            <w:tcW w:w="3538" w:type="dxa"/>
            <w:gridSpan w:val="3"/>
            <w:tcBorders>
              <w:bottom w:val="single" w:sz="4" w:space="0" w:color="auto"/>
            </w:tcBorders>
          </w:tcPr>
          <w:p w14:paraId="0256B636" w14:textId="3E227BE9" w:rsidR="00AD5F0F" w:rsidRPr="00171EEF" w:rsidRDefault="00E3475C" w:rsidP="006C19FB">
            <w:pPr>
              <w:pStyle w:val="BodyText"/>
            </w:pPr>
            <w:r>
              <w:t>9</w:t>
            </w:r>
            <w:r w:rsidR="00AD5F0F">
              <w:t xml:space="preserve">:00 </w:t>
            </w:r>
            <w:r>
              <w:t>A</w:t>
            </w:r>
            <w:r w:rsidR="00AD5F0F">
              <w:t>M</w:t>
            </w:r>
          </w:p>
        </w:tc>
        <w:tc>
          <w:tcPr>
            <w:tcW w:w="3192" w:type="dxa"/>
            <w:gridSpan w:val="2"/>
          </w:tcPr>
          <w:p w14:paraId="5398D982" w14:textId="77777777" w:rsidR="00AD5F0F" w:rsidRPr="00171EEF" w:rsidRDefault="00AD5F0F" w:rsidP="006C19FB">
            <w:pPr>
              <w:pStyle w:val="BodyText"/>
            </w:pPr>
          </w:p>
        </w:tc>
      </w:tr>
    </w:tbl>
    <w:p w14:paraId="24AC5677" w14:textId="77777777" w:rsidR="00AD5F0F" w:rsidRPr="00F25067" w:rsidRDefault="00AD5F0F" w:rsidP="00AD5F0F">
      <w:pPr>
        <w:pStyle w:val="BodyText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68"/>
        <w:gridCol w:w="5508"/>
      </w:tblGrid>
      <w:tr w:rsidR="00AD5F0F" w:rsidRPr="00F25067" w14:paraId="30B542FA" w14:textId="77777777" w:rsidTr="006C19FB">
        <w:tc>
          <w:tcPr>
            <w:tcW w:w="9576" w:type="dxa"/>
            <w:gridSpan w:val="2"/>
          </w:tcPr>
          <w:p w14:paraId="027DD732" w14:textId="77777777" w:rsidR="00AD5F0F" w:rsidRPr="00171EEF" w:rsidRDefault="00AD5F0F" w:rsidP="006C19FB">
            <w:pPr>
              <w:pStyle w:val="BodyText"/>
            </w:pPr>
            <w:r w:rsidRPr="00171EEF">
              <w:t xml:space="preserve">If you are unable to attend the annual Title I </w:t>
            </w:r>
            <w:proofErr w:type="gramStart"/>
            <w:r w:rsidRPr="00171EEF">
              <w:t>meeting</w:t>
            </w:r>
            <w:proofErr w:type="gramEnd"/>
            <w:r w:rsidRPr="00171EEF">
              <w:t xml:space="preserve"> or if there are questions or concerns regarding your child’s participation in the program, please contact the school’s office at</w:t>
            </w:r>
          </w:p>
        </w:tc>
      </w:tr>
      <w:tr w:rsidR="00AD5F0F" w:rsidRPr="00F25067" w14:paraId="22C1E8F2" w14:textId="77777777" w:rsidTr="006C19FB">
        <w:tc>
          <w:tcPr>
            <w:tcW w:w="4068" w:type="dxa"/>
            <w:tcBorders>
              <w:bottom w:val="single" w:sz="4" w:space="0" w:color="auto"/>
            </w:tcBorders>
          </w:tcPr>
          <w:p w14:paraId="34D731F0" w14:textId="77777777" w:rsidR="00AD5F0F" w:rsidRPr="00171EEF" w:rsidRDefault="00AD5F0F" w:rsidP="006C19FB">
            <w:pPr>
              <w:pStyle w:val="BodyText"/>
            </w:pPr>
            <w:r>
              <w:t>310 305-3100</w:t>
            </w:r>
          </w:p>
        </w:tc>
        <w:tc>
          <w:tcPr>
            <w:tcW w:w="5508" w:type="dxa"/>
          </w:tcPr>
          <w:p w14:paraId="3EA388BF" w14:textId="77777777" w:rsidR="00AD5F0F" w:rsidRPr="00171EEF" w:rsidRDefault="00AD5F0F" w:rsidP="006C19FB">
            <w:pPr>
              <w:pStyle w:val="BodyText"/>
              <w:ind w:left="-108"/>
            </w:pPr>
            <w:r w:rsidRPr="00171EEF">
              <w:t>.</w:t>
            </w:r>
          </w:p>
        </w:tc>
      </w:tr>
    </w:tbl>
    <w:p w14:paraId="0412526D" w14:textId="77777777" w:rsidR="00AD5F0F" w:rsidRPr="00F25067" w:rsidRDefault="00AD5F0F" w:rsidP="00AD5F0F">
      <w:pPr>
        <w:pStyle w:val="BodyText"/>
      </w:pPr>
    </w:p>
    <w:p w14:paraId="4DF0D027" w14:textId="77777777" w:rsidR="00AD5F0F" w:rsidRPr="00F25067" w:rsidRDefault="00AD5F0F" w:rsidP="00AD5F0F">
      <w:pPr>
        <w:tabs>
          <w:tab w:val="left" w:pos="2700"/>
          <w:tab w:val="left" w:pos="5760"/>
        </w:tabs>
        <w:rPr>
          <w:rFonts w:eastAsia="Batang"/>
        </w:rPr>
      </w:pPr>
    </w:p>
    <w:p w14:paraId="2A6E369F" w14:textId="77777777" w:rsidR="00AD5F0F" w:rsidRPr="00F25067" w:rsidRDefault="00AD5F0F" w:rsidP="00AD5F0F">
      <w:pPr>
        <w:tabs>
          <w:tab w:val="left" w:pos="2700"/>
          <w:tab w:val="left" w:pos="5760"/>
        </w:tabs>
        <w:rPr>
          <w:rFonts w:eastAsia="Batang"/>
        </w:rPr>
      </w:pPr>
      <w:r w:rsidRPr="00F25067">
        <w:rPr>
          <w:rFonts w:eastAsia="Batang"/>
        </w:rPr>
        <w:t>Sincerely,</w:t>
      </w:r>
    </w:p>
    <w:p w14:paraId="61322C0E" w14:textId="77777777" w:rsidR="00AD5F0F" w:rsidRPr="00F25067" w:rsidRDefault="00AD5F0F" w:rsidP="00AD5F0F">
      <w:pPr>
        <w:tabs>
          <w:tab w:val="left" w:pos="2700"/>
          <w:tab w:val="left" w:pos="5760"/>
        </w:tabs>
        <w:rPr>
          <w:rFonts w:eastAsia="Batang"/>
        </w:rPr>
      </w:pPr>
    </w:p>
    <w:p w14:paraId="5CD0FB10" w14:textId="77777777" w:rsidR="00AD5F0F" w:rsidRPr="00F25067" w:rsidRDefault="00AD5F0F" w:rsidP="00AD5F0F">
      <w:pPr>
        <w:tabs>
          <w:tab w:val="left" w:pos="2700"/>
          <w:tab w:val="left" w:pos="5760"/>
        </w:tabs>
        <w:rPr>
          <w:rFonts w:eastAsia="Batang"/>
        </w:rPr>
      </w:pPr>
    </w:p>
    <w:p w14:paraId="583C76D1" w14:textId="77777777" w:rsidR="00AD5F0F" w:rsidRPr="00F25067" w:rsidRDefault="00AD5F0F" w:rsidP="00AD5F0F">
      <w:pPr>
        <w:tabs>
          <w:tab w:val="left" w:pos="2700"/>
          <w:tab w:val="left" w:pos="5760"/>
        </w:tabs>
        <w:rPr>
          <w:rFonts w:eastAsia="Batang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92"/>
        <w:gridCol w:w="3192"/>
        <w:gridCol w:w="3192"/>
      </w:tblGrid>
      <w:tr w:rsidR="00AD5F0F" w:rsidRPr="00171EEF" w14:paraId="1D0B8943" w14:textId="77777777" w:rsidTr="006C19FB">
        <w:tc>
          <w:tcPr>
            <w:tcW w:w="3192" w:type="dxa"/>
            <w:tcBorders>
              <w:bottom w:val="single" w:sz="4" w:space="0" w:color="auto"/>
            </w:tcBorders>
          </w:tcPr>
          <w:p w14:paraId="22A7203F" w14:textId="77777777" w:rsidR="00AD5F0F" w:rsidRPr="00171EEF" w:rsidRDefault="00AD5F0F" w:rsidP="006C19FB">
            <w:pPr>
              <w:tabs>
                <w:tab w:val="left" w:pos="2700"/>
                <w:tab w:val="left" w:pos="5760"/>
              </w:tabs>
              <w:rPr>
                <w:rFonts w:eastAsia="Batang"/>
              </w:rPr>
            </w:pPr>
          </w:p>
        </w:tc>
        <w:tc>
          <w:tcPr>
            <w:tcW w:w="3192" w:type="dxa"/>
          </w:tcPr>
          <w:p w14:paraId="008CCF15" w14:textId="77777777" w:rsidR="00AD5F0F" w:rsidRPr="00171EEF" w:rsidRDefault="00AD5F0F" w:rsidP="006C19FB">
            <w:pPr>
              <w:tabs>
                <w:tab w:val="left" w:pos="2700"/>
                <w:tab w:val="left" w:pos="5760"/>
              </w:tabs>
              <w:rPr>
                <w:rFonts w:eastAsia="Batang"/>
              </w:rPr>
            </w:pPr>
          </w:p>
        </w:tc>
        <w:tc>
          <w:tcPr>
            <w:tcW w:w="3192" w:type="dxa"/>
          </w:tcPr>
          <w:p w14:paraId="34F102F7" w14:textId="77777777" w:rsidR="00AD5F0F" w:rsidRPr="00171EEF" w:rsidRDefault="00AD5F0F" w:rsidP="006C19FB">
            <w:pPr>
              <w:tabs>
                <w:tab w:val="left" w:pos="2700"/>
                <w:tab w:val="left" w:pos="5760"/>
              </w:tabs>
              <w:rPr>
                <w:rFonts w:eastAsia="Batang"/>
              </w:rPr>
            </w:pPr>
          </w:p>
        </w:tc>
      </w:tr>
    </w:tbl>
    <w:p w14:paraId="5E9D91E9" w14:textId="77777777" w:rsidR="00AD5F0F" w:rsidRDefault="00AD5F0F" w:rsidP="00AD5F0F">
      <w:pPr>
        <w:tabs>
          <w:tab w:val="left" w:pos="1440"/>
          <w:tab w:val="left" w:pos="2700"/>
          <w:tab w:val="left" w:pos="5760"/>
        </w:tabs>
        <w:rPr>
          <w:rFonts w:eastAsia="Batang"/>
        </w:rPr>
      </w:pPr>
      <w:r w:rsidRPr="00F25067">
        <w:rPr>
          <w:rFonts w:eastAsia="Batang"/>
        </w:rPr>
        <w:t>Principal</w:t>
      </w:r>
      <w:r>
        <w:rPr>
          <w:rFonts w:eastAsia="Batang"/>
        </w:rPr>
        <w:t xml:space="preserve">, Dr. Althea Ford </w:t>
      </w:r>
    </w:p>
    <w:p w14:paraId="5DF39389" w14:textId="77777777" w:rsidR="00AD5F0F" w:rsidRDefault="00AD5F0F" w:rsidP="00AD5F0F">
      <w:pPr>
        <w:pStyle w:val="Heading7"/>
        <w:tabs>
          <w:tab w:val="left" w:pos="360"/>
          <w:tab w:val="left" w:pos="7560"/>
        </w:tabs>
        <w:rPr>
          <w:b/>
          <w:sz w:val="24"/>
        </w:rPr>
      </w:pPr>
      <w:r>
        <w:rPr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3E2276B1" wp14:editId="4B302A0F">
                <wp:simplePos x="0" y="0"/>
                <wp:positionH relativeFrom="column">
                  <wp:posOffset>5219065</wp:posOffset>
                </wp:positionH>
                <wp:positionV relativeFrom="paragraph">
                  <wp:posOffset>3175</wp:posOffset>
                </wp:positionV>
                <wp:extent cx="1586230" cy="1689735"/>
                <wp:effectExtent l="0" t="0" r="1270" b="0"/>
                <wp:wrapTight wrapText="bothSides">
                  <wp:wrapPolygon edited="0">
                    <wp:start x="0" y="0"/>
                    <wp:lineTo x="0" y="21430"/>
                    <wp:lineTo x="21444" y="21430"/>
                    <wp:lineTo x="21444" y="0"/>
                    <wp:lineTo x="0" y="0"/>
                  </wp:wrapPolygon>
                </wp:wrapTight>
                <wp:docPr id="207999119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86230" cy="1689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D5E440" w14:textId="77777777" w:rsidR="00AD5F0F" w:rsidRDefault="00AD5F0F" w:rsidP="00AD5F0F">
                            <w:pPr>
                              <w:pStyle w:val="Heading9"/>
                              <w:rPr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szCs w:val="18"/>
                                <w:lang w:val="en-US"/>
                              </w:rPr>
                              <w:t>Alberto M. Carvalho</w:t>
                            </w:r>
                          </w:p>
                          <w:p w14:paraId="07A26C5C" w14:textId="77777777" w:rsidR="00AD5F0F" w:rsidRPr="00EF6CDA" w:rsidRDefault="00AD5F0F" w:rsidP="00AD5F0F">
                            <w:pPr>
                              <w:pStyle w:val="Heading9"/>
                              <w:rPr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b w:val="0"/>
                                <w:i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CD7DD2">
                              <w:rPr>
                                <w:b w:val="0"/>
                                <w:i/>
                                <w:szCs w:val="18"/>
                              </w:rPr>
                              <w:t>Superintendent</w:t>
                            </w:r>
                            <w:r>
                              <w:rPr>
                                <w:b w:val="0"/>
                                <w:i/>
                                <w:szCs w:val="18"/>
                                <w:lang w:val="en-US"/>
                              </w:rPr>
                              <w:t xml:space="preserve"> of Schools</w:t>
                            </w:r>
                          </w:p>
                          <w:p w14:paraId="7D23A843" w14:textId="77777777" w:rsidR="00AD5F0F" w:rsidRPr="00E6118F" w:rsidRDefault="00AD5F0F" w:rsidP="00AD5F0F">
                            <w:pPr>
                              <w:pStyle w:val="Heading9"/>
                              <w:rPr>
                                <w:rFonts w:ascii="Times" w:hAnsi="Times"/>
                                <w:sz w:val="10"/>
                                <w:szCs w:val="10"/>
                              </w:rPr>
                            </w:pPr>
                          </w:p>
                          <w:p w14:paraId="5BFAFDEF" w14:textId="77777777" w:rsidR="00AD5F0F" w:rsidRPr="00D13AC4" w:rsidRDefault="00AD5F0F" w:rsidP="00AD5F0F">
                            <w:pPr>
                              <w:pStyle w:val="Heading9"/>
                              <w:rPr>
                                <w:rFonts w:ascii="Times" w:hAnsi="Times"/>
                                <w:b w:val="0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Times" w:hAnsi="Times"/>
                                <w:szCs w:val="18"/>
                                <w:lang w:val="en-US"/>
                              </w:rPr>
                              <w:t>Dr. Denise Collier</w:t>
                            </w:r>
                          </w:p>
                          <w:p w14:paraId="46ECB3BC" w14:textId="77777777" w:rsidR="00AD5F0F" w:rsidRPr="00CD7DD2" w:rsidRDefault="00AD5F0F" w:rsidP="00AD5F0F">
                            <w:pPr>
                              <w:pStyle w:val="Heading1"/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>Local District,</w:t>
                            </w:r>
                            <w:r w:rsidRPr="00CD7DD2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 xml:space="preserve"> WEST</w:t>
                            </w:r>
                          </w:p>
                          <w:p w14:paraId="01B7FB15" w14:textId="77777777" w:rsidR="00AD5F0F" w:rsidRDefault="00AD5F0F" w:rsidP="00AD5F0F">
                            <w:pPr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CD7DD2">
                              <w:rPr>
                                <w:i/>
                                <w:sz w:val="18"/>
                                <w:szCs w:val="18"/>
                              </w:rPr>
                              <w:t>Superintendent</w:t>
                            </w:r>
                          </w:p>
                          <w:p w14:paraId="0A28088F" w14:textId="77777777" w:rsidR="00AD5F0F" w:rsidRPr="00E6118F" w:rsidRDefault="00AD5F0F" w:rsidP="00AD5F0F">
                            <w:pPr>
                              <w:pStyle w:val="Heading2"/>
                              <w:rPr>
                                <w:rFonts w:ascii="Times" w:hAnsi="Times"/>
                                <w:b w:val="0"/>
                                <w:sz w:val="10"/>
                                <w:szCs w:val="10"/>
                              </w:rPr>
                            </w:pPr>
                          </w:p>
                          <w:p w14:paraId="3CDD04B5" w14:textId="77777777" w:rsidR="00AD5F0F" w:rsidRPr="00E420CB" w:rsidRDefault="00AD5F0F" w:rsidP="00AD5F0F">
                            <w:pPr>
                              <w:pStyle w:val="Heading2"/>
                              <w:rPr>
                                <w:rFonts w:ascii="Times" w:hAnsi="Times"/>
                                <w:b w:val="0"/>
                                <w:sz w:val="18"/>
                                <w:szCs w:val="18"/>
                              </w:rPr>
                            </w:pPr>
                            <w:r w:rsidRPr="00E420CB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 xml:space="preserve">Dr. </w:t>
                            </w:r>
                            <w:r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>Althea Ford</w:t>
                            </w:r>
                          </w:p>
                          <w:p w14:paraId="060A6B6A" w14:textId="77777777" w:rsidR="00AD5F0F" w:rsidRPr="00CD7DD2" w:rsidRDefault="00AD5F0F" w:rsidP="00AD5F0F">
                            <w:pPr>
                              <w:pStyle w:val="Heading9"/>
                              <w:rPr>
                                <w:rFonts w:ascii="Times" w:hAnsi="Times"/>
                                <w:b w:val="0"/>
                                <w:i/>
                                <w:szCs w:val="18"/>
                              </w:rPr>
                            </w:pPr>
                            <w:r w:rsidRPr="00CD7DD2">
                              <w:rPr>
                                <w:rFonts w:ascii="Times" w:hAnsi="Times"/>
                                <w:b w:val="0"/>
                                <w:i/>
                                <w:szCs w:val="18"/>
                              </w:rPr>
                              <w:t>Principal</w:t>
                            </w:r>
                          </w:p>
                          <w:p w14:paraId="58C779A1" w14:textId="77777777" w:rsidR="00AD5F0F" w:rsidRPr="00E6118F" w:rsidRDefault="00AD5F0F" w:rsidP="00AD5F0F">
                            <w:pPr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14:paraId="7791F133" w14:textId="77777777" w:rsidR="00AD5F0F" w:rsidRDefault="00AD5F0F" w:rsidP="00AD5F0F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Kerrie Egerton</w:t>
                            </w:r>
                          </w:p>
                          <w:p w14:paraId="34DF17F5" w14:textId="77777777" w:rsidR="00AD5F0F" w:rsidRDefault="00AD5F0F" w:rsidP="00AD5F0F">
                            <w:pPr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Assistant Principal</w:t>
                            </w:r>
                          </w:p>
                          <w:p w14:paraId="6DA6D12A" w14:textId="77777777" w:rsidR="00AD5F0F" w:rsidRDefault="00AD5F0F" w:rsidP="00AD5F0F">
                            <w:pPr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33B33D2F" w14:textId="77777777" w:rsidR="00AD5F0F" w:rsidRDefault="00AD5F0F" w:rsidP="00AD5F0F">
                            <w:pPr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E3EF063" w14:textId="77777777" w:rsidR="00AD5F0F" w:rsidRPr="00610D7A" w:rsidRDefault="00AD5F0F" w:rsidP="00AD5F0F">
                            <w:pPr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2276B1" id="_x0000_s1031" type="#_x0000_t202" style="position:absolute;margin-left:410.95pt;margin-top:.25pt;width:124.9pt;height:133.0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" stroked="f">
                <v:path arrowok="t"/>
                <v:textbox>
                  <w:txbxContent>
                    <w:p w14:paraId="6BD5E440" w14:textId="77777777" w:rsidR="00AD5F0F" w:rsidRDefault="00AD5F0F" w:rsidP="00AD5F0F">
                      <w:pPr>
                        <w:pStyle w:val="Heading9"/>
                        <w:rPr>
                          <w:szCs w:val="18"/>
                          <w:lang w:val="en-US"/>
                        </w:rPr>
                      </w:pPr>
                      <w:r>
                        <w:rPr>
                          <w:szCs w:val="18"/>
                          <w:lang w:val="en-US"/>
                        </w:rPr>
                        <w:t>Alberto M. Carvalho</w:t>
                      </w:r>
                    </w:p>
                    <w:p w14:paraId="07A26C5C" w14:textId="77777777" w:rsidR="00AD5F0F" w:rsidRPr="00EF6CDA" w:rsidRDefault="00AD5F0F" w:rsidP="00AD5F0F">
                      <w:pPr>
                        <w:pStyle w:val="Heading9"/>
                        <w:rPr>
                          <w:szCs w:val="18"/>
                          <w:lang w:val="en-US"/>
                        </w:rPr>
                      </w:pPr>
                      <w:r>
                        <w:rPr>
                          <w:b w:val="0"/>
                          <w:i/>
                          <w:szCs w:val="18"/>
                          <w:lang w:val="en-US"/>
                        </w:rPr>
                        <w:t xml:space="preserve"> </w:t>
                      </w:r>
                      <w:r w:rsidRPr="00CD7DD2">
                        <w:rPr>
                          <w:b w:val="0"/>
                          <w:i/>
                          <w:szCs w:val="18"/>
                        </w:rPr>
                        <w:t>Superintendent</w:t>
                      </w:r>
                      <w:r>
                        <w:rPr>
                          <w:b w:val="0"/>
                          <w:i/>
                          <w:szCs w:val="18"/>
                          <w:lang w:val="en-US"/>
                        </w:rPr>
                        <w:t xml:space="preserve"> of Schools</w:t>
                      </w:r>
                    </w:p>
                    <w:p w14:paraId="7D23A843" w14:textId="77777777" w:rsidR="00AD5F0F" w:rsidRPr="00E6118F" w:rsidRDefault="00AD5F0F" w:rsidP="00AD5F0F">
                      <w:pPr>
                        <w:pStyle w:val="Heading9"/>
                        <w:rPr>
                          <w:rFonts w:ascii="Times" w:hAnsi="Times"/>
                          <w:sz w:val="10"/>
                          <w:szCs w:val="10"/>
                        </w:rPr>
                      </w:pPr>
                    </w:p>
                    <w:p w14:paraId="5BFAFDEF" w14:textId="77777777" w:rsidR="00AD5F0F" w:rsidRPr="00D13AC4" w:rsidRDefault="00AD5F0F" w:rsidP="00AD5F0F">
                      <w:pPr>
                        <w:pStyle w:val="Heading9"/>
                        <w:rPr>
                          <w:rFonts w:ascii="Times" w:hAnsi="Times"/>
                          <w:b w:val="0"/>
                          <w:szCs w:val="18"/>
                          <w:lang w:val="en-US"/>
                        </w:rPr>
                      </w:pPr>
                      <w:r>
                        <w:rPr>
                          <w:rFonts w:ascii="Times" w:hAnsi="Times"/>
                          <w:szCs w:val="18"/>
                          <w:lang w:val="en-US"/>
                        </w:rPr>
                        <w:t>Dr. Denise Collier</w:t>
                      </w:r>
                    </w:p>
                    <w:p w14:paraId="46ECB3BC" w14:textId="77777777" w:rsidR="00AD5F0F" w:rsidRPr="00CD7DD2" w:rsidRDefault="00AD5F0F" w:rsidP="00AD5F0F">
                      <w:pPr>
                        <w:pStyle w:val="Heading1"/>
                        <w:rPr>
                          <w:rFonts w:ascii="Times" w:hAnsi="Times"/>
                          <w:sz w:val="18"/>
                          <w:szCs w:val="18"/>
                        </w:rPr>
                      </w:pPr>
                      <w:r>
                        <w:rPr>
                          <w:rFonts w:ascii="Times" w:hAnsi="Times"/>
                          <w:sz w:val="18"/>
                          <w:szCs w:val="18"/>
                        </w:rPr>
                        <w:t>Local District,</w:t>
                      </w:r>
                      <w:r w:rsidRPr="00CD7DD2">
                        <w:rPr>
                          <w:rFonts w:ascii="Times" w:hAnsi="Times"/>
                          <w:sz w:val="18"/>
                          <w:szCs w:val="18"/>
                        </w:rPr>
                        <w:t xml:space="preserve"> WEST</w:t>
                      </w:r>
                    </w:p>
                    <w:p w14:paraId="01B7FB15" w14:textId="77777777" w:rsidR="00AD5F0F" w:rsidRDefault="00AD5F0F" w:rsidP="00AD5F0F">
                      <w:pPr>
                        <w:rPr>
                          <w:i/>
                          <w:sz w:val="18"/>
                          <w:szCs w:val="18"/>
                        </w:rPr>
                      </w:pPr>
                      <w:r w:rsidRPr="00CD7DD2">
                        <w:rPr>
                          <w:i/>
                          <w:sz w:val="18"/>
                          <w:szCs w:val="18"/>
                        </w:rPr>
                        <w:t>Superintendent</w:t>
                      </w:r>
                    </w:p>
                    <w:p w14:paraId="0A28088F" w14:textId="77777777" w:rsidR="00AD5F0F" w:rsidRPr="00E6118F" w:rsidRDefault="00AD5F0F" w:rsidP="00AD5F0F">
                      <w:pPr>
                        <w:pStyle w:val="Heading2"/>
                        <w:rPr>
                          <w:rFonts w:ascii="Times" w:hAnsi="Times"/>
                          <w:b w:val="0"/>
                          <w:sz w:val="10"/>
                          <w:szCs w:val="10"/>
                        </w:rPr>
                      </w:pPr>
                    </w:p>
                    <w:p w14:paraId="3CDD04B5" w14:textId="77777777" w:rsidR="00AD5F0F" w:rsidRPr="00E420CB" w:rsidRDefault="00AD5F0F" w:rsidP="00AD5F0F">
                      <w:pPr>
                        <w:pStyle w:val="Heading2"/>
                        <w:rPr>
                          <w:rFonts w:ascii="Times" w:hAnsi="Times"/>
                          <w:b w:val="0"/>
                          <w:sz w:val="18"/>
                          <w:szCs w:val="18"/>
                        </w:rPr>
                      </w:pPr>
                      <w:r w:rsidRPr="00E420CB">
                        <w:rPr>
                          <w:rFonts w:ascii="Times" w:hAnsi="Times"/>
                          <w:sz w:val="18"/>
                          <w:szCs w:val="18"/>
                        </w:rPr>
                        <w:t xml:space="preserve">Dr. </w:t>
                      </w:r>
                      <w:r>
                        <w:rPr>
                          <w:rFonts w:ascii="Times" w:hAnsi="Times"/>
                          <w:sz w:val="18"/>
                          <w:szCs w:val="18"/>
                        </w:rPr>
                        <w:t>Althea Ford</w:t>
                      </w:r>
                    </w:p>
                    <w:p w14:paraId="060A6B6A" w14:textId="77777777" w:rsidR="00AD5F0F" w:rsidRPr="00CD7DD2" w:rsidRDefault="00AD5F0F" w:rsidP="00AD5F0F">
                      <w:pPr>
                        <w:pStyle w:val="Heading9"/>
                        <w:rPr>
                          <w:rFonts w:ascii="Times" w:hAnsi="Times"/>
                          <w:b w:val="0"/>
                          <w:i/>
                          <w:szCs w:val="18"/>
                        </w:rPr>
                      </w:pPr>
                      <w:r w:rsidRPr="00CD7DD2">
                        <w:rPr>
                          <w:rFonts w:ascii="Times" w:hAnsi="Times"/>
                          <w:b w:val="0"/>
                          <w:i/>
                          <w:szCs w:val="18"/>
                        </w:rPr>
                        <w:t>Principal</w:t>
                      </w:r>
                    </w:p>
                    <w:p w14:paraId="58C779A1" w14:textId="77777777" w:rsidR="00AD5F0F" w:rsidRPr="00E6118F" w:rsidRDefault="00AD5F0F" w:rsidP="00AD5F0F">
                      <w:pPr>
                        <w:rPr>
                          <w:b/>
                          <w:sz w:val="10"/>
                          <w:szCs w:val="10"/>
                        </w:rPr>
                      </w:pPr>
                    </w:p>
                    <w:p w14:paraId="7791F133" w14:textId="77777777" w:rsidR="00AD5F0F" w:rsidRDefault="00AD5F0F" w:rsidP="00AD5F0F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Kerrie Egerton</w:t>
                      </w:r>
                    </w:p>
                    <w:p w14:paraId="34DF17F5" w14:textId="77777777" w:rsidR="00AD5F0F" w:rsidRDefault="00AD5F0F" w:rsidP="00AD5F0F">
                      <w:pPr>
                        <w:rPr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sz w:val="18"/>
                          <w:szCs w:val="18"/>
                        </w:rPr>
                        <w:t>Assistant Principal</w:t>
                      </w:r>
                    </w:p>
                    <w:p w14:paraId="6DA6D12A" w14:textId="77777777" w:rsidR="00AD5F0F" w:rsidRDefault="00AD5F0F" w:rsidP="00AD5F0F">
                      <w:pPr>
                        <w:rPr>
                          <w:i/>
                          <w:sz w:val="18"/>
                          <w:szCs w:val="18"/>
                        </w:rPr>
                      </w:pPr>
                    </w:p>
                    <w:p w14:paraId="33B33D2F" w14:textId="77777777" w:rsidR="00AD5F0F" w:rsidRDefault="00AD5F0F" w:rsidP="00AD5F0F">
                      <w:pPr>
                        <w:rPr>
                          <w:i/>
                          <w:sz w:val="18"/>
                          <w:szCs w:val="18"/>
                        </w:rPr>
                      </w:pPr>
                    </w:p>
                    <w:p w14:paraId="7E3EF063" w14:textId="77777777" w:rsidR="00AD5F0F" w:rsidRPr="00610D7A" w:rsidRDefault="00AD5F0F" w:rsidP="00AD5F0F">
                      <w:pPr>
                        <w:rPr>
                          <w:i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11CA5F6A" wp14:editId="1BBB1072">
                <wp:simplePos x="0" y="0"/>
                <wp:positionH relativeFrom="column">
                  <wp:posOffset>731520</wp:posOffset>
                </wp:positionH>
                <wp:positionV relativeFrom="paragraph">
                  <wp:posOffset>-45720</wp:posOffset>
                </wp:positionV>
                <wp:extent cx="3429000" cy="1600200"/>
                <wp:effectExtent l="0" t="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72801879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29000" cy="16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D342AE" w14:textId="77777777" w:rsidR="00AD5F0F" w:rsidRDefault="00AD5F0F" w:rsidP="00AD5F0F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6CB1E147" w14:textId="77777777" w:rsidR="00AD5F0F" w:rsidRDefault="00AD5F0F" w:rsidP="00AD5F0F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A461AE">
                              <w:rPr>
                                <w:b/>
                                <w:sz w:val="24"/>
                              </w:rPr>
                              <w:t>Los Angeles Unified School District</w:t>
                            </w:r>
                          </w:p>
                          <w:p w14:paraId="7F1C5959" w14:textId="77777777" w:rsidR="00AD5F0F" w:rsidRDefault="00AD5F0F" w:rsidP="00AD5F0F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A461AE">
                              <w:rPr>
                                <w:b/>
                                <w:sz w:val="24"/>
                              </w:rPr>
                              <w:t xml:space="preserve">Mark Twain Middle School </w:t>
                            </w:r>
                          </w:p>
                          <w:p w14:paraId="7D9CB592" w14:textId="77777777" w:rsidR="00AD5F0F" w:rsidRPr="00A461AE" w:rsidRDefault="00AD5F0F" w:rsidP="00AD5F0F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World Languages Magnet </w:t>
                            </w:r>
                          </w:p>
                          <w:p w14:paraId="7FEEA72F" w14:textId="77777777" w:rsidR="00AD5F0F" w:rsidRDefault="00AD5F0F" w:rsidP="00AD5F0F">
                            <w:r>
                              <w:t>2224 Walgrove Avenue</w:t>
                            </w:r>
                          </w:p>
                          <w:p w14:paraId="0190ADBD" w14:textId="77777777" w:rsidR="00AD5F0F" w:rsidRDefault="00AD5F0F" w:rsidP="00AD5F0F">
                            <w:r>
                              <w:t>Los Angeles, CA 90066</w:t>
                            </w:r>
                          </w:p>
                          <w:p w14:paraId="2665E249" w14:textId="77777777" w:rsidR="00AD5F0F" w:rsidRDefault="00AD5F0F" w:rsidP="00AD5F0F">
                            <w:r>
                              <w:t>Telephone (310) 305-3100    FAX (310) 398-1627</w:t>
                            </w:r>
                          </w:p>
                          <w:p w14:paraId="2DA6CDF5" w14:textId="77777777" w:rsidR="00AD5F0F" w:rsidRDefault="00AD5F0F" w:rsidP="00AD5F0F">
                            <w:r>
                              <w:t>www.marktwainms.org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CA5F6A" id="_x0000_s1032" type="#_x0000_t202" style="position:absolute;margin-left:57.6pt;margin-top:-3.6pt;width:270pt;height:126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" filled="f" stroked="f">
                <v:path arrowok="t"/>
                <v:textbox inset=",7.2pt,,7.2pt">
                  <w:txbxContent>
                    <w:p w14:paraId="3DD342AE" w14:textId="77777777" w:rsidR="00AD5F0F" w:rsidRDefault="00AD5F0F" w:rsidP="00AD5F0F">
                      <w:pPr>
                        <w:rPr>
                          <w:b/>
                          <w:sz w:val="24"/>
                        </w:rPr>
                      </w:pPr>
                    </w:p>
                    <w:p w14:paraId="6CB1E147" w14:textId="77777777" w:rsidR="00AD5F0F" w:rsidRDefault="00AD5F0F" w:rsidP="00AD5F0F">
                      <w:pPr>
                        <w:rPr>
                          <w:b/>
                          <w:sz w:val="24"/>
                        </w:rPr>
                      </w:pPr>
                      <w:r w:rsidRPr="00A461AE">
                        <w:rPr>
                          <w:b/>
                          <w:sz w:val="24"/>
                        </w:rPr>
                        <w:t>Los Angeles Unified School District</w:t>
                      </w:r>
                    </w:p>
                    <w:p w14:paraId="7F1C5959" w14:textId="77777777" w:rsidR="00AD5F0F" w:rsidRDefault="00AD5F0F" w:rsidP="00AD5F0F">
                      <w:pPr>
                        <w:rPr>
                          <w:b/>
                          <w:sz w:val="24"/>
                        </w:rPr>
                      </w:pPr>
                      <w:r w:rsidRPr="00A461AE">
                        <w:rPr>
                          <w:b/>
                          <w:sz w:val="24"/>
                        </w:rPr>
                        <w:t xml:space="preserve">Mark Twain Middle School </w:t>
                      </w:r>
                    </w:p>
                    <w:p w14:paraId="7D9CB592" w14:textId="77777777" w:rsidR="00AD5F0F" w:rsidRPr="00A461AE" w:rsidRDefault="00AD5F0F" w:rsidP="00AD5F0F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World Languages Magnet </w:t>
                      </w:r>
                    </w:p>
                    <w:p w14:paraId="7FEEA72F" w14:textId="77777777" w:rsidR="00AD5F0F" w:rsidRDefault="00AD5F0F" w:rsidP="00AD5F0F">
                      <w:r>
                        <w:t>2224 Walgrove Avenue</w:t>
                      </w:r>
                    </w:p>
                    <w:p w14:paraId="0190ADBD" w14:textId="77777777" w:rsidR="00AD5F0F" w:rsidRDefault="00AD5F0F" w:rsidP="00AD5F0F">
                      <w:r>
                        <w:t>Los Angeles, CA 90066</w:t>
                      </w:r>
                    </w:p>
                    <w:p w14:paraId="2665E249" w14:textId="77777777" w:rsidR="00AD5F0F" w:rsidRDefault="00AD5F0F" w:rsidP="00AD5F0F">
                      <w:r>
                        <w:t>Telephone (310) 305-3100    FAX (310) 398-1627</w:t>
                      </w:r>
                    </w:p>
                    <w:p w14:paraId="2DA6CDF5" w14:textId="77777777" w:rsidR="00AD5F0F" w:rsidRDefault="00AD5F0F" w:rsidP="00AD5F0F">
                      <w:r>
                        <w:t>www.marktwainms.org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b/>
          <w:sz w:val="24"/>
        </w:rPr>
        <w:t xml:space="preserve"> </w:t>
      </w:r>
      <w:r>
        <w:rPr>
          <w:b/>
          <w:sz w:val="24"/>
        </w:rPr>
        <w:tab/>
      </w:r>
    </w:p>
    <w:p w14:paraId="646FE8FA" w14:textId="77777777" w:rsidR="00AD5F0F" w:rsidRDefault="00AD5F0F" w:rsidP="00AD5F0F">
      <w:pPr>
        <w:ind w:left="1350"/>
        <w:rPr>
          <w:sz w:val="24"/>
        </w:rPr>
      </w:pPr>
      <w:r>
        <w:rPr>
          <w:noProof/>
        </w:rPr>
        <w:drawing>
          <wp:anchor distT="0" distB="0" distL="114300" distR="114300" simplePos="0" relativeHeight="251675136" behindDoc="0" locked="0" layoutInCell="1" allowOverlap="1" wp14:anchorId="72729BF6" wp14:editId="31D60F33">
            <wp:simplePos x="0" y="0"/>
            <wp:positionH relativeFrom="column">
              <wp:posOffset>4142666</wp:posOffset>
            </wp:positionH>
            <wp:positionV relativeFrom="paragraph">
              <wp:posOffset>59690</wp:posOffset>
            </wp:positionV>
            <wp:extent cx="1071419" cy="1071419"/>
            <wp:effectExtent l="0" t="0" r="0" b="0"/>
            <wp:wrapNone/>
            <wp:docPr id="1858609953" name="Picture 1858609953" descr="A logo with text and a shark f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563390" name="Picture 1184563390" descr="A logo with text and a shark fin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419" cy="10714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112" behindDoc="0" locked="0" layoutInCell="1" allowOverlap="1" wp14:anchorId="7C11E17A" wp14:editId="5504103D">
            <wp:simplePos x="0" y="0"/>
            <wp:positionH relativeFrom="column">
              <wp:posOffset>-427355</wp:posOffset>
            </wp:positionH>
            <wp:positionV relativeFrom="paragraph">
              <wp:posOffset>108239</wp:posOffset>
            </wp:positionV>
            <wp:extent cx="1024890" cy="1024890"/>
            <wp:effectExtent l="0" t="0" r="3810" b="3810"/>
            <wp:wrapNone/>
            <wp:docPr id="1118200959" name="Picture 1118200959" descr="A blue circle with red and blue letters and a su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882055" name="Picture 1836882055" descr="A blue circle with red and blue letters and a sun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4890" cy="1024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3449A27A" w14:textId="77777777" w:rsidR="00AD5F0F" w:rsidRDefault="00AD5F0F" w:rsidP="00AD5F0F">
      <w:pPr>
        <w:rPr>
          <w:sz w:val="24"/>
        </w:rPr>
      </w:pPr>
    </w:p>
    <w:p w14:paraId="07EAEC21" w14:textId="77777777" w:rsidR="00AD5F0F" w:rsidRDefault="00AD5F0F" w:rsidP="00AD5F0F">
      <w:pPr>
        <w:ind w:left="1350"/>
        <w:rPr>
          <w:sz w:val="24"/>
        </w:rPr>
      </w:pPr>
      <w:r>
        <w:rPr>
          <w:sz w:val="24"/>
        </w:rPr>
        <w:tab/>
      </w:r>
    </w:p>
    <w:p w14:paraId="5A715E3E" w14:textId="77777777" w:rsidR="00AD5F0F" w:rsidRDefault="00AD5F0F" w:rsidP="00AD5F0F">
      <w:pPr>
        <w:rPr>
          <w:sz w:val="24"/>
        </w:rPr>
      </w:pPr>
    </w:p>
    <w:p w14:paraId="4A394977" w14:textId="77777777" w:rsidR="00AD5F0F" w:rsidRDefault="00AD5F0F" w:rsidP="00AD5F0F"/>
    <w:p w14:paraId="12C42503" w14:textId="77777777" w:rsidR="00AD5F0F" w:rsidRDefault="00AD5F0F" w:rsidP="00AD5F0F"/>
    <w:p w14:paraId="09CCA236" w14:textId="77777777" w:rsidR="00AD5F0F" w:rsidRDefault="00AD5F0F" w:rsidP="00AD5F0F"/>
    <w:tbl>
      <w:tblPr>
        <w:tblW w:w="0" w:type="auto"/>
        <w:tblLook w:val="01E0" w:firstRow="1" w:lastRow="1" w:firstColumn="1" w:lastColumn="1" w:noHBand="0" w:noVBand="0"/>
      </w:tblPr>
      <w:tblGrid>
        <w:gridCol w:w="9343"/>
      </w:tblGrid>
      <w:tr w:rsidR="00AD5F0F" w:rsidRPr="009420D1" w14:paraId="4549BD17" w14:textId="77777777" w:rsidTr="006C19FB">
        <w:trPr>
          <w:trHeight w:val="11248"/>
        </w:trPr>
        <w:tc>
          <w:tcPr>
            <w:tcW w:w="9343" w:type="dxa"/>
          </w:tcPr>
          <w:tbl>
            <w:tblPr>
              <w:tblW w:w="9119" w:type="dxa"/>
              <w:tblInd w:w="3" w:type="dxa"/>
              <w:tblLook w:val="01E0" w:firstRow="1" w:lastRow="1" w:firstColumn="1" w:lastColumn="1" w:noHBand="0" w:noVBand="0"/>
            </w:tblPr>
            <w:tblGrid>
              <w:gridCol w:w="881"/>
              <w:gridCol w:w="2751"/>
              <w:gridCol w:w="5487"/>
            </w:tblGrid>
            <w:tr w:rsidR="00AD5F0F" w:rsidRPr="00B403DC" w14:paraId="712ED979" w14:textId="77777777" w:rsidTr="006C19FB">
              <w:trPr>
                <w:trHeight w:val="217"/>
              </w:trPr>
              <w:tc>
                <w:tcPr>
                  <w:tcW w:w="881" w:type="dxa"/>
                </w:tcPr>
                <w:p w14:paraId="0A7794FD" w14:textId="77777777" w:rsidR="00AD5F0F" w:rsidRPr="00AB6B90" w:rsidRDefault="00AD5F0F" w:rsidP="006C19FB">
                  <w:pPr>
                    <w:tabs>
                      <w:tab w:val="left" w:pos="2700"/>
                      <w:tab w:val="left" w:pos="5760"/>
                    </w:tabs>
                    <w:rPr>
                      <w:rFonts w:eastAsia="Batang"/>
                      <w:lang w:val="es-ES"/>
                    </w:rPr>
                  </w:pPr>
                  <w:r w:rsidRPr="00AB6B90">
                    <w:rPr>
                      <w:rFonts w:eastAsia="Batang"/>
                      <w:lang w:val="es-ES"/>
                    </w:rPr>
                    <w:t>Fecha:</w:t>
                  </w:r>
                </w:p>
              </w:tc>
              <w:tc>
                <w:tcPr>
                  <w:tcW w:w="2751" w:type="dxa"/>
                  <w:tcBorders>
                    <w:bottom w:val="single" w:sz="4" w:space="0" w:color="auto"/>
                  </w:tcBorders>
                </w:tcPr>
                <w:p w14:paraId="289B5733" w14:textId="12A6D177" w:rsidR="00AD5F0F" w:rsidRPr="00AB6B90" w:rsidRDefault="000C16D7" w:rsidP="006C19FB">
                  <w:pPr>
                    <w:tabs>
                      <w:tab w:val="left" w:pos="2700"/>
                      <w:tab w:val="left" w:pos="5760"/>
                    </w:tabs>
                    <w:rPr>
                      <w:rFonts w:eastAsia="Batang"/>
                      <w:lang w:val="es-ES"/>
                    </w:rPr>
                  </w:pPr>
                  <w:r>
                    <w:rPr>
                      <w:rFonts w:eastAsia="Batang"/>
                      <w:lang w:val="es-ES"/>
                    </w:rPr>
                    <w:t>1</w:t>
                  </w:r>
                  <w:r w:rsidR="00092BDC">
                    <w:rPr>
                      <w:rFonts w:eastAsia="Batang"/>
                      <w:lang w:val="es-ES"/>
                    </w:rPr>
                    <w:t>2</w:t>
                  </w:r>
                  <w:r>
                    <w:rPr>
                      <w:rFonts w:eastAsia="Batang"/>
                      <w:lang w:val="es-ES"/>
                    </w:rPr>
                    <w:t xml:space="preserve"> </w:t>
                  </w:r>
                  <w:r w:rsidR="00AD5F0F" w:rsidRPr="00AB6B90">
                    <w:rPr>
                      <w:rFonts w:eastAsia="Batang"/>
                      <w:lang w:val="es-ES"/>
                    </w:rPr>
                    <w:t xml:space="preserve">de </w:t>
                  </w:r>
                  <w:proofErr w:type="gramStart"/>
                  <w:r>
                    <w:rPr>
                      <w:rFonts w:eastAsia="Batang"/>
                      <w:lang w:val="es-ES"/>
                    </w:rPr>
                    <w:t>Agosto</w:t>
                  </w:r>
                  <w:proofErr w:type="gramEnd"/>
                  <w:r w:rsidR="00AD5F0F" w:rsidRPr="00AB6B90">
                    <w:rPr>
                      <w:rFonts w:eastAsia="Batang"/>
                      <w:lang w:val="es-ES"/>
                    </w:rPr>
                    <w:t>, 202</w:t>
                  </w:r>
                  <w:r>
                    <w:rPr>
                      <w:rFonts w:eastAsia="Batang"/>
                      <w:lang w:val="es-ES"/>
                    </w:rPr>
                    <w:t>6</w:t>
                  </w:r>
                </w:p>
              </w:tc>
              <w:tc>
                <w:tcPr>
                  <w:tcW w:w="5487" w:type="dxa"/>
                </w:tcPr>
                <w:p w14:paraId="6A6CF639" w14:textId="77777777" w:rsidR="00AD5F0F" w:rsidRPr="00AB6B90" w:rsidRDefault="00AD5F0F" w:rsidP="006C19FB">
                  <w:pPr>
                    <w:tabs>
                      <w:tab w:val="left" w:pos="2700"/>
                      <w:tab w:val="left" w:pos="5760"/>
                    </w:tabs>
                    <w:rPr>
                      <w:rFonts w:eastAsia="Batang"/>
                      <w:lang w:val="es-ES"/>
                    </w:rPr>
                  </w:pPr>
                </w:p>
              </w:tc>
            </w:tr>
          </w:tbl>
          <w:p w14:paraId="2D59DEF5" w14:textId="77777777" w:rsidR="00AD5F0F" w:rsidRPr="00AB6B90" w:rsidRDefault="00AD5F0F" w:rsidP="006C19FB">
            <w:pPr>
              <w:rPr>
                <w:lang w:val="es-ES"/>
              </w:rPr>
            </w:pPr>
          </w:p>
          <w:p w14:paraId="6BCB3B56" w14:textId="77777777" w:rsidR="00AD5F0F" w:rsidRPr="00AB6B90" w:rsidRDefault="00AD5F0F" w:rsidP="006C19FB">
            <w:pPr>
              <w:rPr>
                <w:lang w:val="es-ES"/>
              </w:rPr>
            </w:pPr>
            <w:r w:rsidRPr="00AB6B90">
              <w:rPr>
                <w:lang w:val="es-ES"/>
              </w:rPr>
              <w:t xml:space="preserve">Estimado Padre/Tutor:                                                                                                        </w:t>
            </w:r>
          </w:p>
          <w:p w14:paraId="6EB04661" w14:textId="77777777" w:rsidR="00AD5F0F" w:rsidRPr="00AB6B90" w:rsidRDefault="00AD5F0F" w:rsidP="006C19FB">
            <w:pPr>
              <w:rPr>
                <w:lang w:val="es-ES"/>
              </w:rPr>
            </w:pPr>
          </w:p>
          <w:tbl>
            <w:tblPr>
              <w:tblW w:w="0" w:type="auto"/>
              <w:tblInd w:w="3" w:type="dxa"/>
              <w:tblLook w:val="01E0" w:firstRow="1" w:lastRow="1" w:firstColumn="1" w:lastColumn="1" w:noHBand="0" w:noVBand="0"/>
            </w:tblPr>
            <w:tblGrid>
              <w:gridCol w:w="6733"/>
              <w:gridCol w:w="2387"/>
            </w:tblGrid>
            <w:tr w:rsidR="00AD5F0F" w:rsidRPr="00DA3246" w14:paraId="79025720" w14:textId="77777777" w:rsidTr="006C19FB">
              <w:trPr>
                <w:trHeight w:val="234"/>
              </w:trPr>
              <w:tc>
                <w:tcPr>
                  <w:tcW w:w="6733" w:type="dxa"/>
                  <w:tcBorders>
                    <w:bottom w:val="single" w:sz="4" w:space="0" w:color="auto"/>
                  </w:tcBorders>
                </w:tcPr>
                <w:p w14:paraId="7B88E5E7" w14:textId="77777777" w:rsidR="00AD5F0F" w:rsidRPr="009420D1" w:rsidRDefault="00AD5F0F" w:rsidP="006C19FB">
                  <w:pPr>
                    <w:jc w:val="center"/>
                    <w:rPr>
                      <w:rFonts w:eastAsia="Batang"/>
                      <w:b/>
                      <w:bCs/>
                    </w:rPr>
                  </w:pPr>
                  <w:r w:rsidRPr="009420D1">
                    <w:rPr>
                      <w:b/>
                      <w:bCs/>
                    </w:rPr>
                    <w:t>Mark Twain Middle School</w:t>
                  </w:r>
                </w:p>
              </w:tc>
              <w:tc>
                <w:tcPr>
                  <w:tcW w:w="2387" w:type="dxa"/>
                </w:tcPr>
                <w:p w14:paraId="4DE8DA0F" w14:textId="77777777" w:rsidR="00AD5F0F" w:rsidRPr="00DA3246" w:rsidRDefault="00AD5F0F" w:rsidP="006C19FB">
                  <w:pPr>
                    <w:rPr>
                      <w:rFonts w:eastAsia="Batang"/>
                    </w:rPr>
                  </w:pPr>
                  <w:r w:rsidRPr="008D3304">
                    <w:t xml:space="preserve">ha </w:t>
                  </w:r>
                  <w:proofErr w:type="spellStart"/>
                  <w:r w:rsidRPr="008D3304">
                    <w:t>sido</w:t>
                  </w:r>
                  <w:proofErr w:type="spellEnd"/>
                  <w:r w:rsidRPr="008D3304">
                    <w:t xml:space="preserve"> </w:t>
                  </w:r>
                  <w:proofErr w:type="spellStart"/>
                  <w:r w:rsidRPr="008D3304">
                    <w:t>autorizada</w:t>
                  </w:r>
                  <w:proofErr w:type="spellEnd"/>
                  <w:r w:rsidRPr="008D3304">
                    <w:t xml:space="preserve"> </w:t>
                  </w:r>
                </w:p>
              </w:tc>
            </w:tr>
            <w:tr w:rsidR="00AD5F0F" w:rsidRPr="00B403DC" w14:paraId="37E2A6B3" w14:textId="77777777" w:rsidTr="006C19FB">
              <w:trPr>
                <w:trHeight w:val="669"/>
              </w:trPr>
              <w:tc>
                <w:tcPr>
                  <w:tcW w:w="9120" w:type="dxa"/>
                  <w:gridSpan w:val="2"/>
                </w:tcPr>
                <w:p w14:paraId="69D5531E" w14:textId="77777777" w:rsidR="00AD5F0F" w:rsidRPr="00F73E7B" w:rsidRDefault="00AD5F0F" w:rsidP="006C19FB">
                  <w:pPr>
                    <w:rPr>
                      <w:rFonts w:eastAsia="Batang"/>
                      <w:lang w:val="es-ES"/>
                    </w:rPr>
                  </w:pPr>
                  <w:r w:rsidRPr="00F73E7B">
                    <w:rPr>
                      <w:lang w:val="es-ES"/>
                    </w:rPr>
                    <w:t>por el Departamento de Educación de California para operar un Programa Título I de Toda la Escuela.  Como resultado, la escuela recibe recursos de los gobiernos estatal y federal que nos permite mejorar todo el programa educativo a fin de ayudar a todos los estudiantes a satisfacer las normas retadoras estatales.</w:t>
                  </w:r>
                </w:p>
              </w:tc>
            </w:tr>
          </w:tbl>
          <w:p w14:paraId="0D220416" w14:textId="77777777" w:rsidR="00AD5F0F" w:rsidRPr="00F73E7B" w:rsidRDefault="00AD5F0F" w:rsidP="006C19FB">
            <w:pPr>
              <w:rPr>
                <w:lang w:val="es-ES"/>
              </w:rPr>
            </w:pPr>
          </w:p>
          <w:p w14:paraId="6D037869" w14:textId="77777777" w:rsidR="00AD5F0F" w:rsidRPr="00F73E7B" w:rsidRDefault="00AD5F0F" w:rsidP="006C19FB">
            <w:pPr>
              <w:rPr>
                <w:lang w:val="es-ES"/>
              </w:rPr>
            </w:pPr>
            <w:r w:rsidRPr="00F73E7B">
              <w:rPr>
                <w:lang w:val="es-ES"/>
              </w:rPr>
              <w:t xml:space="preserve">Una evaluación total de las necesidades y un análisis de la información del aprovechamiento del estudiante fueron llevados a cabo para desarrollar un </w:t>
            </w:r>
            <w:r w:rsidRPr="00F73E7B">
              <w:rPr>
                <w:i/>
                <w:lang w:val="es-ES"/>
              </w:rPr>
              <w:t>Plan Escolar para el Aprovechamiento del Estudiante</w:t>
            </w:r>
            <w:r w:rsidRPr="00F73E7B">
              <w:rPr>
                <w:lang w:val="es-ES"/>
              </w:rPr>
              <w:t>.  Esto fue completado a través de los esfuerzos con la colaboración del personal escolar y los padres.  El programa de toda la escuela incluye estrategias para aumentar el aprovechamiento académico de todos los estudiantes.</w:t>
            </w:r>
          </w:p>
          <w:p w14:paraId="392F4BBB" w14:textId="77777777" w:rsidR="00AD5F0F" w:rsidRPr="00F73E7B" w:rsidRDefault="00AD5F0F" w:rsidP="006C19FB">
            <w:pPr>
              <w:rPr>
                <w:lang w:val="es-ES"/>
              </w:rPr>
            </w:pPr>
          </w:p>
          <w:p w14:paraId="66791AE0" w14:textId="77777777" w:rsidR="00AD5F0F" w:rsidRPr="00F73E7B" w:rsidRDefault="00AD5F0F" w:rsidP="006C19FB">
            <w:pPr>
              <w:rPr>
                <w:lang w:val="es-ES"/>
              </w:rPr>
            </w:pPr>
            <w:r w:rsidRPr="00F73E7B">
              <w:rPr>
                <w:lang w:val="es-ES"/>
              </w:rPr>
              <w:t>Los siguientes servicios están disponibles de los recursos con base en la escuela del Título I para ayudar a su niño (ejemplos son enumerados abajo):</w:t>
            </w:r>
          </w:p>
          <w:p w14:paraId="4F08EA53" w14:textId="77777777" w:rsidR="00AD5F0F" w:rsidRPr="00F73E7B" w:rsidRDefault="00AD5F0F" w:rsidP="006C19FB">
            <w:pPr>
              <w:rPr>
                <w:lang w:val="es-ES"/>
              </w:rPr>
            </w:pPr>
          </w:p>
          <w:p w14:paraId="24126206" w14:textId="77777777" w:rsidR="00AD5F0F" w:rsidRDefault="00AD5F0F" w:rsidP="006C19FB">
            <w:pPr>
              <w:numPr>
                <w:ilvl w:val="0"/>
                <w:numId w:val="17"/>
              </w:numPr>
            </w:pPr>
            <w:proofErr w:type="spellStart"/>
            <w:r>
              <w:t>computadoras</w:t>
            </w:r>
            <w:proofErr w:type="spellEnd"/>
          </w:p>
          <w:p w14:paraId="70473AEC" w14:textId="77777777" w:rsidR="00AD5F0F" w:rsidRDefault="00AD5F0F" w:rsidP="006C19FB">
            <w:pPr>
              <w:numPr>
                <w:ilvl w:val="0"/>
                <w:numId w:val="17"/>
              </w:numPr>
            </w:pPr>
            <w:proofErr w:type="spellStart"/>
            <w:r>
              <w:t>auxiliares</w:t>
            </w:r>
            <w:proofErr w:type="spellEnd"/>
            <w:r>
              <w:t xml:space="preserve"> </w:t>
            </w:r>
            <w:proofErr w:type="spellStart"/>
            <w:r>
              <w:t>docentes</w:t>
            </w:r>
            <w:proofErr w:type="spellEnd"/>
          </w:p>
          <w:p w14:paraId="77AC5928" w14:textId="77777777" w:rsidR="00AD5F0F" w:rsidRPr="000A1F4B" w:rsidRDefault="00AD5F0F" w:rsidP="006C19FB">
            <w:pPr>
              <w:numPr>
                <w:ilvl w:val="0"/>
                <w:numId w:val="17"/>
              </w:numPr>
              <w:rPr>
                <w:lang w:val="es-ES"/>
              </w:rPr>
            </w:pPr>
            <w:r w:rsidRPr="000A1F4B">
              <w:rPr>
                <w:lang w:val="es-ES"/>
              </w:rPr>
              <w:t>servicios contratados (programa de comunidad en la escuela)</w:t>
            </w:r>
          </w:p>
          <w:p w14:paraId="29E54340" w14:textId="77777777" w:rsidR="00AD5F0F" w:rsidRDefault="00AD5F0F" w:rsidP="006C19FB">
            <w:pPr>
              <w:numPr>
                <w:ilvl w:val="0"/>
                <w:numId w:val="17"/>
              </w:numPr>
            </w:pPr>
            <w:r>
              <w:t xml:space="preserve">personal de </w:t>
            </w:r>
            <w:proofErr w:type="spellStart"/>
            <w:r>
              <w:t>apoyo</w:t>
            </w:r>
            <w:proofErr w:type="spellEnd"/>
            <w:r>
              <w:t xml:space="preserve"> </w:t>
            </w:r>
            <w:proofErr w:type="spellStart"/>
            <w:r>
              <w:t>adicional</w:t>
            </w:r>
            <w:proofErr w:type="spellEnd"/>
            <w:r>
              <w:t xml:space="preserve"> (</w:t>
            </w:r>
            <w:proofErr w:type="spellStart"/>
            <w:r>
              <w:t>soporte</w:t>
            </w:r>
            <w:proofErr w:type="spellEnd"/>
            <w:r>
              <w:t xml:space="preserve"> </w:t>
            </w:r>
            <w:proofErr w:type="spellStart"/>
            <w:r>
              <w:t>informático</w:t>
            </w:r>
            <w:proofErr w:type="spellEnd"/>
            <w:r>
              <w:t>, etc.)</w:t>
            </w:r>
          </w:p>
          <w:p w14:paraId="5B51C17E" w14:textId="77777777" w:rsidR="00AD5F0F" w:rsidRDefault="00AD5F0F" w:rsidP="006C19FB">
            <w:pPr>
              <w:numPr>
                <w:ilvl w:val="0"/>
                <w:numId w:val="17"/>
              </w:numPr>
            </w:pPr>
            <w:proofErr w:type="spellStart"/>
            <w:r>
              <w:t>materiales</w:t>
            </w:r>
            <w:proofErr w:type="spellEnd"/>
            <w:r>
              <w:t xml:space="preserve"> para </w:t>
            </w:r>
            <w:proofErr w:type="spellStart"/>
            <w:r>
              <w:t>el</w:t>
            </w:r>
            <w:proofErr w:type="spellEnd"/>
            <w:r>
              <w:t xml:space="preserve"> aula</w:t>
            </w:r>
          </w:p>
          <w:p w14:paraId="6A78F768" w14:textId="77777777" w:rsidR="00AD5F0F" w:rsidRDefault="00AD5F0F" w:rsidP="006C19FB">
            <w:pPr>
              <w:numPr>
                <w:ilvl w:val="0"/>
                <w:numId w:val="17"/>
              </w:numPr>
            </w:pPr>
            <w:proofErr w:type="spellStart"/>
            <w:r>
              <w:t>intervención</w:t>
            </w:r>
            <w:proofErr w:type="spellEnd"/>
            <w:r>
              <w:t xml:space="preserve"> </w:t>
            </w:r>
            <w:proofErr w:type="spellStart"/>
            <w:r>
              <w:t>diseñada</w:t>
            </w:r>
            <w:proofErr w:type="spellEnd"/>
            <w:r>
              <w:t xml:space="preserve"> </w:t>
            </w:r>
            <w:proofErr w:type="spellStart"/>
            <w:r>
              <w:t>localmente</w:t>
            </w:r>
            <w:proofErr w:type="spellEnd"/>
          </w:p>
          <w:p w14:paraId="3DB83B8E" w14:textId="77777777" w:rsidR="00AD5F0F" w:rsidRPr="008D3304" w:rsidRDefault="00AD5F0F" w:rsidP="006C19FB">
            <w:pPr>
              <w:ind w:left="720"/>
            </w:pPr>
          </w:p>
          <w:tbl>
            <w:tblPr>
              <w:tblW w:w="0" w:type="auto"/>
              <w:tblInd w:w="3" w:type="dxa"/>
              <w:tblLook w:val="01E0" w:firstRow="1" w:lastRow="1" w:firstColumn="1" w:lastColumn="1" w:noHBand="0" w:noVBand="0"/>
            </w:tblPr>
            <w:tblGrid>
              <w:gridCol w:w="1892"/>
              <w:gridCol w:w="785"/>
              <w:gridCol w:w="140"/>
              <w:gridCol w:w="181"/>
              <w:gridCol w:w="2939"/>
              <w:gridCol w:w="849"/>
              <w:gridCol w:w="2067"/>
            </w:tblGrid>
            <w:tr w:rsidR="000C16D7" w:rsidRPr="008D3304" w14:paraId="6A7E1687" w14:textId="77777777" w:rsidTr="006C19FB">
              <w:trPr>
                <w:trHeight w:val="385"/>
              </w:trPr>
              <w:tc>
                <w:tcPr>
                  <w:tcW w:w="6786" w:type="dxa"/>
                  <w:gridSpan w:val="6"/>
                </w:tcPr>
                <w:p w14:paraId="5FD18A34" w14:textId="77777777" w:rsidR="000C16D7" w:rsidRPr="00DA3246" w:rsidRDefault="000C16D7" w:rsidP="000C16D7">
                  <w:pPr>
                    <w:pStyle w:val="BodyText"/>
                    <w:rPr>
                      <w:lang w:val="es-MX"/>
                    </w:rPr>
                  </w:pPr>
                  <w:r w:rsidRPr="00DA3246">
                    <w:rPr>
                      <w:lang w:val="es-MX"/>
                    </w:rPr>
                    <w:t>Favor de asistir a la junta anual del Título I que se llevará a cabo en</w:t>
                  </w:r>
                </w:p>
              </w:tc>
              <w:tc>
                <w:tcPr>
                  <w:tcW w:w="2067" w:type="dxa"/>
                  <w:tcBorders>
                    <w:bottom w:val="single" w:sz="4" w:space="0" w:color="auto"/>
                  </w:tcBorders>
                </w:tcPr>
                <w:p w14:paraId="04AFE202" w14:textId="122078DA" w:rsidR="000C16D7" w:rsidRPr="00090957" w:rsidRDefault="000C16D7" w:rsidP="000C16D7">
                  <w:pPr>
                    <w:pStyle w:val="BodyText"/>
                    <w:ind w:right="-878"/>
                    <w:rPr>
                      <w:sz w:val="20"/>
                      <w:szCs w:val="20"/>
                      <w:lang w:val="es-ES"/>
                    </w:rPr>
                  </w:pPr>
                  <w:r>
                    <w:rPr>
                      <w:sz w:val="20"/>
                      <w:szCs w:val="20"/>
                    </w:rPr>
                    <w:t>20</w:t>
                  </w:r>
                  <w:r w:rsidRPr="00090957">
                    <w:rPr>
                      <w:sz w:val="20"/>
                      <w:szCs w:val="20"/>
                    </w:rPr>
                    <w:t xml:space="preserve"> de </w:t>
                  </w:r>
                  <w:r>
                    <w:rPr>
                      <w:sz w:val="20"/>
                      <w:szCs w:val="20"/>
                    </w:rPr>
                    <w:t>Agosto</w:t>
                  </w:r>
                  <w:r w:rsidRPr="00090957">
                    <w:rPr>
                      <w:sz w:val="20"/>
                      <w:szCs w:val="20"/>
                    </w:rPr>
                    <w:t xml:space="preserve"> 202</w:t>
                  </w:r>
                  <w:r>
                    <w:rPr>
                      <w:sz w:val="20"/>
                      <w:szCs w:val="20"/>
                    </w:rPr>
                    <w:t>6</w:t>
                  </w:r>
                </w:p>
              </w:tc>
            </w:tr>
            <w:tr w:rsidR="00AD5F0F" w:rsidRPr="00B403DC" w14:paraId="01813F10" w14:textId="77777777" w:rsidTr="006C19FB">
              <w:trPr>
                <w:trHeight w:val="385"/>
              </w:trPr>
              <w:tc>
                <w:tcPr>
                  <w:tcW w:w="8853" w:type="dxa"/>
                  <w:gridSpan w:val="7"/>
                </w:tcPr>
                <w:p w14:paraId="023334E7" w14:textId="77777777" w:rsidR="00AD5F0F" w:rsidRPr="00DA3246" w:rsidRDefault="00AD5F0F" w:rsidP="006C19FB">
                  <w:pPr>
                    <w:pStyle w:val="BodyText"/>
                    <w:rPr>
                      <w:lang w:val="es-MX"/>
                    </w:rPr>
                  </w:pPr>
                  <w:r w:rsidRPr="00DA3246">
                    <w:rPr>
                      <w:lang w:val="es-MX"/>
                    </w:rPr>
                    <w:t>para aprender más acerca de los programas de la escuela.</w:t>
                  </w:r>
                </w:p>
              </w:tc>
            </w:tr>
            <w:tr w:rsidR="00AD5F0F" w:rsidRPr="008D3304" w14:paraId="0226D508" w14:textId="77777777" w:rsidTr="006C19FB">
              <w:trPr>
                <w:trHeight w:val="786"/>
              </w:trPr>
              <w:tc>
                <w:tcPr>
                  <w:tcW w:w="1892" w:type="dxa"/>
                </w:tcPr>
                <w:p w14:paraId="565D04AE" w14:textId="77777777" w:rsidR="00AD5F0F" w:rsidRPr="00DA3246" w:rsidRDefault="00AD5F0F" w:rsidP="006C19FB">
                  <w:pPr>
                    <w:pStyle w:val="BodyText"/>
                    <w:rPr>
                      <w:lang w:val="es-ES"/>
                    </w:rPr>
                  </w:pPr>
                </w:p>
              </w:tc>
              <w:tc>
                <w:tcPr>
                  <w:tcW w:w="925" w:type="dxa"/>
                  <w:gridSpan w:val="2"/>
                </w:tcPr>
                <w:p w14:paraId="49897D11" w14:textId="77777777" w:rsidR="00AD5F0F" w:rsidRPr="00F73E7B" w:rsidRDefault="00AD5F0F" w:rsidP="006C19FB">
                  <w:pPr>
                    <w:pStyle w:val="BodyText"/>
                    <w:rPr>
                      <w:lang w:val="es-ES"/>
                    </w:rPr>
                  </w:pPr>
                </w:p>
                <w:p w14:paraId="3A8FD78F" w14:textId="77777777" w:rsidR="00AD5F0F" w:rsidRPr="00DA3246" w:rsidRDefault="00AD5F0F" w:rsidP="006C19FB">
                  <w:pPr>
                    <w:pStyle w:val="BodyText"/>
                    <w:rPr>
                      <w:lang w:val="es-ES"/>
                    </w:rPr>
                  </w:pPr>
                  <w:r w:rsidRPr="00DA3246">
                    <w:t>Lugar:</w:t>
                  </w:r>
                </w:p>
              </w:tc>
              <w:tc>
                <w:tcPr>
                  <w:tcW w:w="3120" w:type="dxa"/>
                  <w:gridSpan w:val="2"/>
                  <w:tcBorders>
                    <w:bottom w:val="single" w:sz="4" w:space="0" w:color="auto"/>
                  </w:tcBorders>
                </w:tcPr>
                <w:p w14:paraId="3B4D4F62" w14:textId="77777777" w:rsidR="00AD5F0F" w:rsidRDefault="00AD5F0F" w:rsidP="006C19FB">
                  <w:pPr>
                    <w:pStyle w:val="BodyText"/>
                    <w:rPr>
                      <w:lang w:val="es-ES"/>
                    </w:rPr>
                  </w:pPr>
                </w:p>
                <w:p w14:paraId="1FEB328D" w14:textId="4B1FF973" w:rsidR="00AD5F0F" w:rsidRPr="00DA3246" w:rsidRDefault="00E40D4E" w:rsidP="006C19FB">
                  <w:pPr>
                    <w:pStyle w:val="BodyText"/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Biblioteca</w:t>
                  </w:r>
                </w:p>
              </w:tc>
              <w:tc>
                <w:tcPr>
                  <w:tcW w:w="2916" w:type="dxa"/>
                  <w:gridSpan w:val="2"/>
                </w:tcPr>
                <w:p w14:paraId="1CFF1DCC" w14:textId="77777777" w:rsidR="00AD5F0F" w:rsidRPr="00DA3246" w:rsidRDefault="00AD5F0F" w:rsidP="006C19FB">
                  <w:pPr>
                    <w:pStyle w:val="BodyText"/>
                    <w:rPr>
                      <w:lang w:val="es-ES"/>
                    </w:rPr>
                  </w:pPr>
                </w:p>
              </w:tc>
            </w:tr>
            <w:tr w:rsidR="00AD5F0F" w:rsidRPr="008D3304" w14:paraId="6A5C2330" w14:textId="77777777" w:rsidTr="006C19FB">
              <w:trPr>
                <w:trHeight w:val="385"/>
              </w:trPr>
              <w:tc>
                <w:tcPr>
                  <w:tcW w:w="2998" w:type="dxa"/>
                  <w:gridSpan w:val="4"/>
                </w:tcPr>
                <w:p w14:paraId="26C7570B" w14:textId="77777777" w:rsidR="00AD5F0F" w:rsidRPr="00DA3246" w:rsidRDefault="00AD5F0F" w:rsidP="006C19FB">
                  <w:pPr>
                    <w:pStyle w:val="BodyText"/>
                    <w:rPr>
                      <w:lang w:val="es-ES"/>
                    </w:rPr>
                  </w:pPr>
                </w:p>
              </w:tc>
              <w:tc>
                <w:tcPr>
                  <w:tcW w:w="2939" w:type="dxa"/>
                  <w:tcBorders>
                    <w:top w:val="single" w:sz="4" w:space="0" w:color="auto"/>
                  </w:tcBorders>
                </w:tcPr>
                <w:p w14:paraId="4863113F" w14:textId="77777777" w:rsidR="00AD5F0F" w:rsidRPr="00DA3246" w:rsidRDefault="00AD5F0F" w:rsidP="006C19FB">
                  <w:pPr>
                    <w:pStyle w:val="BodyText"/>
                    <w:rPr>
                      <w:lang w:val="es-ES"/>
                    </w:rPr>
                  </w:pPr>
                </w:p>
              </w:tc>
              <w:tc>
                <w:tcPr>
                  <w:tcW w:w="2916" w:type="dxa"/>
                  <w:gridSpan w:val="2"/>
                </w:tcPr>
                <w:p w14:paraId="1B997CF9" w14:textId="77777777" w:rsidR="00AD5F0F" w:rsidRPr="00DA3246" w:rsidRDefault="00AD5F0F" w:rsidP="006C19FB">
                  <w:pPr>
                    <w:pStyle w:val="BodyText"/>
                    <w:rPr>
                      <w:lang w:val="es-ES"/>
                    </w:rPr>
                  </w:pPr>
                </w:p>
              </w:tc>
            </w:tr>
            <w:tr w:rsidR="00AD5F0F" w:rsidRPr="008D3304" w14:paraId="22656439" w14:textId="77777777" w:rsidTr="006C19FB">
              <w:trPr>
                <w:trHeight w:val="385"/>
              </w:trPr>
              <w:tc>
                <w:tcPr>
                  <w:tcW w:w="1892" w:type="dxa"/>
                </w:tcPr>
                <w:p w14:paraId="6BBED442" w14:textId="77777777" w:rsidR="00AD5F0F" w:rsidRPr="00DA3246" w:rsidRDefault="00AD5F0F" w:rsidP="006C19FB">
                  <w:pPr>
                    <w:pStyle w:val="BodyText"/>
                    <w:jc w:val="right"/>
                    <w:rPr>
                      <w:lang w:val="es-ES"/>
                    </w:rPr>
                  </w:pPr>
                </w:p>
              </w:tc>
              <w:tc>
                <w:tcPr>
                  <w:tcW w:w="785" w:type="dxa"/>
                </w:tcPr>
                <w:p w14:paraId="12E1D06E" w14:textId="77777777" w:rsidR="00AD5F0F" w:rsidRPr="00DA3246" w:rsidRDefault="00AD5F0F" w:rsidP="006C19FB">
                  <w:pPr>
                    <w:pStyle w:val="BodyText"/>
                    <w:rPr>
                      <w:lang w:val="es-ES"/>
                    </w:rPr>
                  </w:pPr>
                  <w:r w:rsidRPr="00DA3246">
                    <w:t xml:space="preserve">Hora:  </w:t>
                  </w:r>
                </w:p>
              </w:tc>
              <w:tc>
                <w:tcPr>
                  <w:tcW w:w="3260" w:type="dxa"/>
                  <w:gridSpan w:val="3"/>
                  <w:tcBorders>
                    <w:bottom w:val="single" w:sz="4" w:space="0" w:color="auto"/>
                  </w:tcBorders>
                </w:tcPr>
                <w:p w14:paraId="7C05C760" w14:textId="66B24310" w:rsidR="00AD5F0F" w:rsidRPr="00DA3246" w:rsidRDefault="00E40D4E" w:rsidP="006C19FB">
                  <w:pPr>
                    <w:pStyle w:val="BodyText"/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9</w:t>
                  </w:r>
                  <w:r w:rsidR="00AD5F0F">
                    <w:rPr>
                      <w:lang w:val="es-ES"/>
                    </w:rPr>
                    <w:t xml:space="preserve">:00 </w:t>
                  </w:r>
                  <w:r>
                    <w:rPr>
                      <w:lang w:val="es-ES"/>
                    </w:rPr>
                    <w:t>A</w:t>
                  </w:r>
                  <w:r w:rsidR="00AD5F0F">
                    <w:rPr>
                      <w:lang w:val="es-ES"/>
                    </w:rPr>
                    <w:t>M</w:t>
                  </w:r>
                </w:p>
              </w:tc>
              <w:tc>
                <w:tcPr>
                  <w:tcW w:w="2916" w:type="dxa"/>
                  <w:gridSpan w:val="2"/>
                </w:tcPr>
                <w:p w14:paraId="04BEAFA8" w14:textId="77777777" w:rsidR="00AD5F0F" w:rsidRPr="00DA3246" w:rsidRDefault="00AD5F0F" w:rsidP="006C19FB">
                  <w:pPr>
                    <w:pStyle w:val="BodyText"/>
                    <w:rPr>
                      <w:lang w:val="es-ES"/>
                    </w:rPr>
                  </w:pPr>
                </w:p>
              </w:tc>
            </w:tr>
          </w:tbl>
          <w:p w14:paraId="26C2AE48" w14:textId="77777777" w:rsidR="00AD5F0F" w:rsidRDefault="00AD5F0F" w:rsidP="006C19FB"/>
          <w:tbl>
            <w:tblPr>
              <w:tblW w:w="0" w:type="auto"/>
              <w:tblInd w:w="3" w:type="dxa"/>
              <w:tblLook w:val="01E0" w:firstRow="1" w:lastRow="1" w:firstColumn="1" w:lastColumn="1" w:noHBand="0" w:noVBand="0"/>
            </w:tblPr>
            <w:tblGrid>
              <w:gridCol w:w="2521"/>
              <w:gridCol w:w="3522"/>
              <w:gridCol w:w="3077"/>
            </w:tblGrid>
            <w:tr w:rsidR="00AD5F0F" w:rsidRPr="00B403DC" w14:paraId="6FBC23C6" w14:textId="77777777" w:rsidTr="006C19FB">
              <w:trPr>
                <w:trHeight w:val="669"/>
              </w:trPr>
              <w:tc>
                <w:tcPr>
                  <w:tcW w:w="9120" w:type="dxa"/>
                  <w:gridSpan w:val="3"/>
                </w:tcPr>
                <w:p w14:paraId="15A4D640" w14:textId="77777777" w:rsidR="00AD5F0F" w:rsidRPr="00DA3246" w:rsidRDefault="00AD5F0F" w:rsidP="006C19FB">
                  <w:pPr>
                    <w:pStyle w:val="BodyText"/>
                    <w:rPr>
                      <w:lang w:val="es-ES"/>
                    </w:rPr>
                  </w:pPr>
                  <w:r w:rsidRPr="00DA3246">
                    <w:rPr>
                      <w:lang w:val="es-ES"/>
                    </w:rPr>
                    <w:t xml:space="preserve">Si usted no puede asistir a la junta anual del Título I o si hay preguntas o preocupaciones con respecto a la participación de su niño en el programa, favor de comunicarse con la </w:t>
                  </w:r>
                </w:p>
              </w:tc>
            </w:tr>
            <w:tr w:rsidR="00AD5F0F" w:rsidRPr="009420D1" w14:paraId="2BB062A6" w14:textId="77777777" w:rsidTr="006C19FB">
              <w:trPr>
                <w:trHeight w:val="385"/>
              </w:trPr>
              <w:tc>
                <w:tcPr>
                  <w:tcW w:w="2521" w:type="dxa"/>
                </w:tcPr>
                <w:p w14:paraId="1FB54A8F" w14:textId="77777777" w:rsidR="00AD5F0F" w:rsidRPr="00DA3246" w:rsidRDefault="00AD5F0F" w:rsidP="006C19FB">
                  <w:pPr>
                    <w:pStyle w:val="BodyText"/>
                    <w:rPr>
                      <w:lang w:val="es-ES"/>
                    </w:rPr>
                  </w:pPr>
                  <w:r w:rsidRPr="00DA3246">
                    <w:rPr>
                      <w:lang w:val="es-ES"/>
                    </w:rPr>
                    <w:t>oficina de la escuela al</w:t>
                  </w:r>
                </w:p>
              </w:tc>
              <w:tc>
                <w:tcPr>
                  <w:tcW w:w="3522" w:type="dxa"/>
                  <w:tcBorders>
                    <w:bottom w:val="single" w:sz="4" w:space="0" w:color="auto"/>
                  </w:tcBorders>
                </w:tcPr>
                <w:p w14:paraId="08FA0B85" w14:textId="77777777" w:rsidR="00AD5F0F" w:rsidRPr="009420D1" w:rsidRDefault="00AD5F0F" w:rsidP="006C19FB">
                  <w:pPr>
                    <w:pStyle w:val="BodyText"/>
                    <w:rPr>
                      <w:lang w:val="pt-BR"/>
                    </w:rPr>
                  </w:pPr>
                  <w:r w:rsidRPr="009420D1">
                    <w:rPr>
                      <w:lang w:val="pt-BR"/>
                    </w:rPr>
                    <w:t>310 305-3100</w:t>
                  </w:r>
                </w:p>
              </w:tc>
              <w:tc>
                <w:tcPr>
                  <w:tcW w:w="3077" w:type="dxa"/>
                </w:tcPr>
                <w:p w14:paraId="7B98B04D" w14:textId="77777777" w:rsidR="00AD5F0F" w:rsidRPr="009420D1" w:rsidRDefault="00AD5F0F" w:rsidP="006C19FB">
                  <w:pPr>
                    <w:pStyle w:val="BodyText"/>
                    <w:ind w:left="-108"/>
                    <w:rPr>
                      <w:lang w:val="pt-BR"/>
                    </w:rPr>
                  </w:pPr>
                  <w:r w:rsidRPr="009420D1">
                    <w:rPr>
                      <w:lang w:val="pt-BR"/>
                    </w:rPr>
                    <w:t>.</w:t>
                  </w:r>
                </w:p>
              </w:tc>
            </w:tr>
          </w:tbl>
          <w:p w14:paraId="28C54AB4" w14:textId="77777777" w:rsidR="00AD5F0F" w:rsidRPr="009420D1" w:rsidRDefault="00AD5F0F" w:rsidP="006C19FB">
            <w:pPr>
              <w:rPr>
                <w:lang w:val="pt-BR"/>
              </w:rPr>
            </w:pPr>
          </w:p>
          <w:p w14:paraId="33CFB169" w14:textId="77777777" w:rsidR="00AD5F0F" w:rsidRPr="009420D1" w:rsidRDefault="00AD5F0F" w:rsidP="006C19FB">
            <w:pPr>
              <w:rPr>
                <w:lang w:val="pt-BR"/>
              </w:rPr>
            </w:pPr>
          </w:p>
          <w:p w14:paraId="41D5D0B4" w14:textId="77777777" w:rsidR="00AD5F0F" w:rsidRPr="009420D1" w:rsidRDefault="00AD5F0F" w:rsidP="006C19FB">
            <w:pPr>
              <w:rPr>
                <w:lang w:val="pt-BR"/>
              </w:rPr>
            </w:pPr>
            <w:r w:rsidRPr="009420D1">
              <w:rPr>
                <w:lang w:val="pt-BR"/>
              </w:rPr>
              <w:t>Atentamente,</w:t>
            </w:r>
          </w:p>
          <w:p w14:paraId="42B44EC6" w14:textId="77777777" w:rsidR="00AD5F0F" w:rsidRPr="009420D1" w:rsidRDefault="00AD5F0F" w:rsidP="006C19FB">
            <w:pPr>
              <w:rPr>
                <w:lang w:val="pt-BR"/>
              </w:rPr>
            </w:pPr>
          </w:p>
          <w:p w14:paraId="1A3EE36A" w14:textId="77777777" w:rsidR="00AD5F0F" w:rsidRPr="009420D1" w:rsidRDefault="00AD5F0F" w:rsidP="006C19FB">
            <w:pPr>
              <w:rPr>
                <w:lang w:val="pt-BR"/>
              </w:rPr>
            </w:pPr>
          </w:p>
          <w:tbl>
            <w:tblPr>
              <w:tblW w:w="0" w:type="auto"/>
              <w:tblInd w:w="3" w:type="dxa"/>
              <w:tblLook w:val="01E0" w:firstRow="1" w:lastRow="1" w:firstColumn="1" w:lastColumn="1" w:noHBand="0" w:noVBand="0"/>
            </w:tblPr>
            <w:tblGrid>
              <w:gridCol w:w="3040"/>
              <w:gridCol w:w="3040"/>
              <w:gridCol w:w="3040"/>
            </w:tblGrid>
            <w:tr w:rsidR="00AD5F0F" w:rsidRPr="009420D1" w14:paraId="4F4AAD0A" w14:textId="77777777" w:rsidTr="006C19FB">
              <w:trPr>
                <w:trHeight w:val="217"/>
              </w:trPr>
              <w:tc>
                <w:tcPr>
                  <w:tcW w:w="3040" w:type="dxa"/>
                  <w:tcBorders>
                    <w:bottom w:val="single" w:sz="4" w:space="0" w:color="auto"/>
                  </w:tcBorders>
                </w:tcPr>
                <w:p w14:paraId="79A7190B" w14:textId="77777777" w:rsidR="00AD5F0F" w:rsidRPr="009420D1" w:rsidRDefault="00AD5F0F" w:rsidP="006C19FB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040" w:type="dxa"/>
                </w:tcPr>
                <w:p w14:paraId="1A78BC66" w14:textId="77777777" w:rsidR="00AD5F0F" w:rsidRPr="009420D1" w:rsidRDefault="00AD5F0F" w:rsidP="006C19FB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040" w:type="dxa"/>
                </w:tcPr>
                <w:p w14:paraId="24E06335" w14:textId="77777777" w:rsidR="00AD5F0F" w:rsidRPr="009420D1" w:rsidRDefault="00AD5F0F" w:rsidP="006C19FB">
                  <w:pPr>
                    <w:rPr>
                      <w:lang w:val="pt-BR"/>
                    </w:rPr>
                  </w:pPr>
                </w:p>
              </w:tc>
            </w:tr>
          </w:tbl>
          <w:p w14:paraId="7EDD28BA" w14:textId="77777777" w:rsidR="00AD5F0F" w:rsidRPr="009420D1" w:rsidRDefault="00AD5F0F" w:rsidP="006C19FB">
            <w:pPr>
              <w:rPr>
                <w:lang w:val="pt-BR"/>
              </w:rPr>
            </w:pPr>
            <w:proofErr w:type="spellStart"/>
            <w:r w:rsidRPr="009420D1">
              <w:rPr>
                <w:lang w:val="pt-BR"/>
              </w:rPr>
              <w:t>Director</w:t>
            </w:r>
            <w:r>
              <w:rPr>
                <w:lang w:val="pt-BR"/>
              </w:rPr>
              <w:t>a</w:t>
            </w:r>
            <w:proofErr w:type="spellEnd"/>
            <w:r w:rsidRPr="009420D1">
              <w:rPr>
                <w:lang w:val="pt-BR"/>
              </w:rPr>
              <w:t xml:space="preserve">, Dr. </w:t>
            </w:r>
            <w:proofErr w:type="spellStart"/>
            <w:r w:rsidRPr="009420D1">
              <w:rPr>
                <w:lang w:val="pt-BR"/>
              </w:rPr>
              <w:t>A</w:t>
            </w:r>
            <w:r>
              <w:rPr>
                <w:lang w:val="pt-BR"/>
              </w:rPr>
              <w:t>lthea</w:t>
            </w:r>
            <w:proofErr w:type="spellEnd"/>
            <w:r>
              <w:rPr>
                <w:lang w:val="pt-BR"/>
              </w:rPr>
              <w:t xml:space="preserve"> Ford</w:t>
            </w:r>
          </w:p>
          <w:p w14:paraId="05706E72" w14:textId="77777777" w:rsidR="00AD5F0F" w:rsidRPr="009420D1" w:rsidRDefault="00AD5F0F" w:rsidP="006C19FB">
            <w:pPr>
              <w:tabs>
                <w:tab w:val="left" w:pos="2700"/>
                <w:tab w:val="left" w:pos="5760"/>
              </w:tabs>
              <w:rPr>
                <w:rFonts w:eastAsia="Batang"/>
                <w:lang w:val="pt-BR"/>
              </w:rPr>
            </w:pPr>
          </w:p>
        </w:tc>
      </w:tr>
    </w:tbl>
    <w:p w14:paraId="38E8059B" w14:textId="77777777" w:rsidR="00AD5F0F" w:rsidRPr="009420D1" w:rsidRDefault="00AD5F0F" w:rsidP="00AD5F0F">
      <w:pPr>
        <w:rPr>
          <w:rFonts w:eastAsia="Batang"/>
          <w:lang w:val="pt-BR"/>
        </w:rPr>
      </w:pPr>
    </w:p>
    <w:p w14:paraId="382BD484" w14:textId="77777777" w:rsidR="00AD5F0F" w:rsidRPr="00D334E6" w:rsidRDefault="00AD5F0F" w:rsidP="00AD5F0F">
      <w:pPr>
        <w:tabs>
          <w:tab w:val="left" w:pos="1440"/>
          <w:tab w:val="left" w:pos="2700"/>
          <w:tab w:val="left" w:pos="5760"/>
        </w:tabs>
        <w:rPr>
          <w:rFonts w:eastAsia="Batang"/>
        </w:rPr>
      </w:pPr>
    </w:p>
    <w:p w14:paraId="3324A27D" w14:textId="67CCC1AD" w:rsidR="00AD5F0F" w:rsidRPr="00AD5F0F" w:rsidRDefault="00AD5F0F" w:rsidP="00AD5F0F">
      <w:pPr>
        <w:rPr>
          <w:lang w:val="x-none" w:eastAsia="x-none"/>
        </w:rPr>
      </w:pPr>
      <w:r>
        <w:rPr>
          <w:noProof/>
        </w:rPr>
        <w:lastRenderedPageBreak/>
        <w:drawing>
          <wp:anchor distT="0" distB="0" distL="114300" distR="114300" simplePos="0" relativeHeight="251665920" behindDoc="0" locked="0" layoutInCell="1" allowOverlap="1" wp14:anchorId="4968849D" wp14:editId="3BC3B7C9">
            <wp:simplePos x="0" y="0"/>
            <wp:positionH relativeFrom="column">
              <wp:posOffset>5434037</wp:posOffset>
            </wp:positionH>
            <wp:positionV relativeFrom="paragraph">
              <wp:posOffset>46990</wp:posOffset>
            </wp:positionV>
            <wp:extent cx="1071419" cy="1071419"/>
            <wp:effectExtent l="0" t="0" r="0" b="0"/>
            <wp:wrapNone/>
            <wp:docPr id="1184563390" name="Picture 1184563390" descr="A logo with text and a shark f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563390" name="Picture 1184563390" descr="A logo with text and a shark fin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419" cy="10714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3E6FB1A1" wp14:editId="16322FFC">
                <wp:simplePos x="0" y="0"/>
                <wp:positionH relativeFrom="column">
                  <wp:posOffset>1230093</wp:posOffset>
                </wp:positionH>
                <wp:positionV relativeFrom="paragraph">
                  <wp:posOffset>98</wp:posOffset>
                </wp:positionV>
                <wp:extent cx="3429000" cy="1600200"/>
                <wp:effectExtent l="0" t="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54717266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29000" cy="16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FB5005" w14:textId="77777777" w:rsidR="00AD5F0F" w:rsidRDefault="00AD5F0F" w:rsidP="00AD5F0F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04399D99" w14:textId="77777777" w:rsidR="00AD5F0F" w:rsidRDefault="00AD5F0F" w:rsidP="00AD5F0F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A461AE">
                              <w:rPr>
                                <w:b/>
                                <w:sz w:val="24"/>
                              </w:rPr>
                              <w:t>Los Angeles Unified School District</w:t>
                            </w:r>
                          </w:p>
                          <w:p w14:paraId="315F9887" w14:textId="77777777" w:rsidR="00AD5F0F" w:rsidRDefault="00AD5F0F" w:rsidP="00AD5F0F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A461AE">
                              <w:rPr>
                                <w:b/>
                                <w:sz w:val="24"/>
                              </w:rPr>
                              <w:t xml:space="preserve">Mark Twain Middle School </w:t>
                            </w:r>
                          </w:p>
                          <w:p w14:paraId="3B6B3162" w14:textId="77777777" w:rsidR="00AD5F0F" w:rsidRPr="00A461AE" w:rsidRDefault="00AD5F0F" w:rsidP="00AD5F0F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World Languages Magnet </w:t>
                            </w:r>
                          </w:p>
                          <w:p w14:paraId="1A525B3D" w14:textId="77777777" w:rsidR="00AD5F0F" w:rsidRDefault="00AD5F0F" w:rsidP="00AD5F0F">
                            <w:r>
                              <w:t>2224 Walgrove Avenue</w:t>
                            </w:r>
                          </w:p>
                          <w:p w14:paraId="6482F672" w14:textId="77777777" w:rsidR="00AD5F0F" w:rsidRDefault="00AD5F0F" w:rsidP="00AD5F0F">
                            <w:r>
                              <w:t>Los Angeles, CA 90066</w:t>
                            </w:r>
                          </w:p>
                          <w:p w14:paraId="0F35519A" w14:textId="77777777" w:rsidR="00AD5F0F" w:rsidRDefault="00AD5F0F" w:rsidP="00AD5F0F">
                            <w:r>
                              <w:t>Telephone (310) 305-3100    FAX (310) 398-1627</w:t>
                            </w:r>
                          </w:p>
                          <w:p w14:paraId="0B8840CA" w14:textId="77777777" w:rsidR="00AD5F0F" w:rsidRDefault="00AD5F0F" w:rsidP="00AD5F0F">
                            <w:r>
                              <w:t>www.marktwainms.org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6FB1A1" id="_x0000_s1033" type="#_x0000_t202" style="position:absolute;margin-left:96.85pt;margin-top:0;width:270pt;height:126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" filled="f" stroked="f">
                <v:path arrowok="t"/>
                <v:textbox inset=",7.2pt,,7.2pt">
                  <w:txbxContent>
                    <w:p w14:paraId="40FB5005" w14:textId="77777777" w:rsidR="00AD5F0F" w:rsidRDefault="00AD5F0F" w:rsidP="00AD5F0F">
                      <w:pPr>
                        <w:rPr>
                          <w:b/>
                          <w:sz w:val="24"/>
                        </w:rPr>
                      </w:pPr>
                    </w:p>
                    <w:p w14:paraId="04399D99" w14:textId="77777777" w:rsidR="00AD5F0F" w:rsidRDefault="00AD5F0F" w:rsidP="00AD5F0F">
                      <w:pPr>
                        <w:rPr>
                          <w:b/>
                          <w:sz w:val="24"/>
                        </w:rPr>
                      </w:pPr>
                      <w:r w:rsidRPr="00A461AE">
                        <w:rPr>
                          <w:b/>
                          <w:sz w:val="24"/>
                        </w:rPr>
                        <w:t>Los Angeles Unified School District</w:t>
                      </w:r>
                    </w:p>
                    <w:p w14:paraId="315F9887" w14:textId="77777777" w:rsidR="00AD5F0F" w:rsidRDefault="00AD5F0F" w:rsidP="00AD5F0F">
                      <w:pPr>
                        <w:rPr>
                          <w:b/>
                          <w:sz w:val="24"/>
                        </w:rPr>
                      </w:pPr>
                      <w:r w:rsidRPr="00A461AE">
                        <w:rPr>
                          <w:b/>
                          <w:sz w:val="24"/>
                        </w:rPr>
                        <w:t xml:space="preserve">Mark Twain Middle School </w:t>
                      </w:r>
                    </w:p>
                    <w:p w14:paraId="3B6B3162" w14:textId="77777777" w:rsidR="00AD5F0F" w:rsidRPr="00A461AE" w:rsidRDefault="00AD5F0F" w:rsidP="00AD5F0F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World Languages Magnet </w:t>
                      </w:r>
                    </w:p>
                    <w:p w14:paraId="1A525B3D" w14:textId="77777777" w:rsidR="00AD5F0F" w:rsidRDefault="00AD5F0F" w:rsidP="00AD5F0F">
                      <w:r>
                        <w:t>2224 Walgrove Avenue</w:t>
                      </w:r>
                    </w:p>
                    <w:p w14:paraId="6482F672" w14:textId="77777777" w:rsidR="00AD5F0F" w:rsidRDefault="00AD5F0F" w:rsidP="00AD5F0F">
                      <w:r>
                        <w:t>Los Angeles, CA 90066</w:t>
                      </w:r>
                    </w:p>
                    <w:p w14:paraId="0F35519A" w14:textId="77777777" w:rsidR="00AD5F0F" w:rsidRDefault="00AD5F0F" w:rsidP="00AD5F0F">
                      <w:r>
                        <w:t>Telephone (310) 305-3100    FAX (310) 398-1627</w:t>
                      </w:r>
                    </w:p>
                    <w:p w14:paraId="0B8840CA" w14:textId="77777777" w:rsidR="00AD5F0F" w:rsidRDefault="00AD5F0F" w:rsidP="00AD5F0F">
                      <w:r>
                        <w:t>www.marktwainms.org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896" behindDoc="0" locked="0" layoutInCell="1" allowOverlap="1" wp14:anchorId="258DAE08" wp14:editId="5FC8CAC9">
            <wp:simplePos x="0" y="0"/>
            <wp:positionH relativeFrom="column">
              <wp:posOffset>3468</wp:posOffset>
            </wp:positionH>
            <wp:positionV relativeFrom="paragraph">
              <wp:posOffset>42985</wp:posOffset>
            </wp:positionV>
            <wp:extent cx="1024890" cy="1024890"/>
            <wp:effectExtent l="0" t="0" r="3810" b="3810"/>
            <wp:wrapNone/>
            <wp:docPr id="1836882055" name="Picture 1836882055" descr="A blue circle with red and blue letters and a su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882055" name="Picture 1836882055" descr="A blue circle with red and blue letters and a sun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4890" cy="1024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14E44F" w14:textId="60B63389" w:rsidR="00AB6B90" w:rsidRDefault="00AB6B90" w:rsidP="00AB6B90">
      <w:pPr>
        <w:ind w:left="135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70879120" w14:textId="48B59ED3" w:rsidR="00AB6B90" w:rsidRDefault="00AB6B90" w:rsidP="00AB6B90">
      <w:pPr>
        <w:rPr>
          <w:sz w:val="24"/>
        </w:rPr>
      </w:pPr>
    </w:p>
    <w:p w14:paraId="1BD75E15" w14:textId="579033D2" w:rsidR="00AB6B90" w:rsidRDefault="00AB6B90" w:rsidP="00AB6B90">
      <w:pPr>
        <w:ind w:left="1350"/>
        <w:rPr>
          <w:sz w:val="24"/>
        </w:rPr>
      </w:pPr>
      <w:r>
        <w:rPr>
          <w:sz w:val="24"/>
        </w:rPr>
        <w:tab/>
      </w:r>
    </w:p>
    <w:p w14:paraId="3040FCDC" w14:textId="77777777" w:rsidR="00AB6B90" w:rsidRDefault="00AB6B90" w:rsidP="00AB6B90">
      <w:pPr>
        <w:rPr>
          <w:sz w:val="24"/>
        </w:rPr>
      </w:pPr>
    </w:p>
    <w:p w14:paraId="4831445C" w14:textId="77777777" w:rsidR="00AB6B90" w:rsidRDefault="00AB6B90" w:rsidP="00AB6B90"/>
    <w:p w14:paraId="25185F5B" w14:textId="77777777" w:rsidR="00AB6B90" w:rsidRDefault="00AB6B90" w:rsidP="00AB6B90"/>
    <w:p w14:paraId="330EE90C" w14:textId="77777777" w:rsidR="00AB6B90" w:rsidRDefault="00AB6B90" w:rsidP="00AB6B90"/>
    <w:p w14:paraId="64B073C9" w14:textId="77777777" w:rsidR="00AD5F0F" w:rsidRDefault="00AD5F0F" w:rsidP="00AB6B90"/>
    <w:tbl>
      <w:tblPr>
        <w:tblW w:w="0" w:type="auto"/>
        <w:tblLook w:val="01E0" w:firstRow="1" w:lastRow="1" w:firstColumn="1" w:lastColumn="1" w:noHBand="0" w:noVBand="0"/>
      </w:tblPr>
      <w:tblGrid>
        <w:gridCol w:w="9343"/>
      </w:tblGrid>
      <w:tr w:rsidR="00AB6B90" w:rsidRPr="009420D1" w14:paraId="1DBE322A" w14:textId="77777777" w:rsidTr="006C19FB">
        <w:trPr>
          <w:trHeight w:val="11248"/>
        </w:trPr>
        <w:tc>
          <w:tcPr>
            <w:tcW w:w="9343" w:type="dxa"/>
          </w:tcPr>
          <w:p w14:paraId="099991E3" w14:textId="77777777" w:rsidR="00AD5F0F" w:rsidRPr="00166875" w:rsidRDefault="00AD5F0F">
            <w:pPr>
              <w:rPr>
                <w:lang w:val="es-ES"/>
              </w:rPr>
            </w:pPr>
          </w:p>
          <w:p w14:paraId="03D938E1" w14:textId="77777777" w:rsidR="00AD5F0F" w:rsidRPr="00166875" w:rsidRDefault="00AD5F0F">
            <w:pPr>
              <w:rPr>
                <w:lang w:val="es-ES"/>
              </w:rPr>
            </w:pPr>
          </w:p>
          <w:tbl>
            <w:tblPr>
              <w:tblW w:w="9119" w:type="dxa"/>
              <w:tblInd w:w="3" w:type="dxa"/>
              <w:tblLook w:val="01E0" w:firstRow="1" w:lastRow="1" w:firstColumn="1" w:lastColumn="1" w:noHBand="0" w:noVBand="0"/>
            </w:tblPr>
            <w:tblGrid>
              <w:gridCol w:w="881"/>
              <w:gridCol w:w="2751"/>
              <w:gridCol w:w="5487"/>
            </w:tblGrid>
            <w:tr w:rsidR="00AB6B90" w:rsidRPr="00B403DC" w14:paraId="72A82BED" w14:textId="77777777" w:rsidTr="006C19FB">
              <w:trPr>
                <w:trHeight w:val="217"/>
              </w:trPr>
              <w:tc>
                <w:tcPr>
                  <w:tcW w:w="881" w:type="dxa"/>
                </w:tcPr>
                <w:p w14:paraId="5E0F33AB" w14:textId="77777777" w:rsidR="00AB6B90" w:rsidRPr="00AB6B90" w:rsidRDefault="00AB6B90" w:rsidP="006C19FB">
                  <w:pPr>
                    <w:tabs>
                      <w:tab w:val="left" w:pos="2700"/>
                      <w:tab w:val="left" w:pos="5760"/>
                    </w:tabs>
                    <w:rPr>
                      <w:rFonts w:eastAsia="Batang"/>
                      <w:lang w:val="es-ES"/>
                    </w:rPr>
                  </w:pPr>
                  <w:r w:rsidRPr="00AB6B90">
                    <w:rPr>
                      <w:rFonts w:eastAsia="Batang"/>
                      <w:lang w:val="es-ES"/>
                    </w:rPr>
                    <w:t>Fecha:</w:t>
                  </w:r>
                </w:p>
              </w:tc>
              <w:tc>
                <w:tcPr>
                  <w:tcW w:w="2751" w:type="dxa"/>
                  <w:tcBorders>
                    <w:bottom w:val="single" w:sz="4" w:space="0" w:color="auto"/>
                  </w:tcBorders>
                </w:tcPr>
                <w:p w14:paraId="083E1DD0" w14:textId="3773DCF6" w:rsidR="00AB6B90" w:rsidRPr="00AB6B90" w:rsidRDefault="000C16D7" w:rsidP="006C19FB">
                  <w:pPr>
                    <w:tabs>
                      <w:tab w:val="left" w:pos="2700"/>
                      <w:tab w:val="left" w:pos="5760"/>
                    </w:tabs>
                    <w:rPr>
                      <w:rFonts w:eastAsia="Batang"/>
                      <w:lang w:val="es-ES"/>
                    </w:rPr>
                  </w:pPr>
                  <w:r>
                    <w:rPr>
                      <w:rFonts w:eastAsia="Batang"/>
                      <w:lang w:val="es-ES"/>
                    </w:rPr>
                    <w:t>1</w:t>
                  </w:r>
                  <w:r w:rsidR="00092BDC">
                    <w:rPr>
                      <w:rFonts w:eastAsia="Batang"/>
                      <w:lang w:val="es-ES"/>
                    </w:rPr>
                    <w:t>2</w:t>
                  </w:r>
                  <w:r>
                    <w:rPr>
                      <w:rFonts w:eastAsia="Batang"/>
                      <w:lang w:val="es-ES"/>
                    </w:rPr>
                    <w:t xml:space="preserve"> de </w:t>
                  </w:r>
                  <w:proofErr w:type="gramStart"/>
                  <w:r>
                    <w:rPr>
                      <w:rFonts w:eastAsia="Batang"/>
                      <w:lang w:val="es-ES"/>
                    </w:rPr>
                    <w:t>Agosto</w:t>
                  </w:r>
                  <w:proofErr w:type="gramEnd"/>
                  <w:r>
                    <w:rPr>
                      <w:rFonts w:eastAsia="Batang"/>
                      <w:lang w:val="es-ES"/>
                    </w:rPr>
                    <w:t xml:space="preserve"> 2026</w:t>
                  </w:r>
                </w:p>
              </w:tc>
              <w:tc>
                <w:tcPr>
                  <w:tcW w:w="5487" w:type="dxa"/>
                </w:tcPr>
                <w:p w14:paraId="520A5D3F" w14:textId="77777777" w:rsidR="00AB6B90" w:rsidRPr="00AB6B90" w:rsidRDefault="00AB6B90" w:rsidP="006C19FB">
                  <w:pPr>
                    <w:tabs>
                      <w:tab w:val="left" w:pos="2700"/>
                      <w:tab w:val="left" w:pos="5760"/>
                    </w:tabs>
                    <w:rPr>
                      <w:rFonts w:eastAsia="Batang"/>
                      <w:lang w:val="es-ES"/>
                    </w:rPr>
                  </w:pPr>
                </w:p>
              </w:tc>
            </w:tr>
          </w:tbl>
          <w:p w14:paraId="38AA0E78" w14:textId="77777777" w:rsidR="00AB6B90" w:rsidRPr="00AB6B90" w:rsidRDefault="00AB6B90" w:rsidP="006C19FB">
            <w:pPr>
              <w:rPr>
                <w:lang w:val="es-ES"/>
              </w:rPr>
            </w:pPr>
          </w:p>
          <w:p w14:paraId="6EF9F6AB" w14:textId="77777777" w:rsidR="00AB6B90" w:rsidRPr="00AB6B90" w:rsidRDefault="00AB6B90" w:rsidP="006C19FB">
            <w:pPr>
              <w:rPr>
                <w:lang w:val="es-ES"/>
              </w:rPr>
            </w:pPr>
            <w:r w:rsidRPr="00AB6B90">
              <w:rPr>
                <w:lang w:val="es-ES"/>
              </w:rPr>
              <w:t xml:space="preserve">Estimado Padre/Tutor:                                                                                                        </w:t>
            </w:r>
          </w:p>
          <w:p w14:paraId="0678FF9A" w14:textId="77777777" w:rsidR="00AB6B90" w:rsidRPr="00AB6B90" w:rsidRDefault="00AB6B90" w:rsidP="006C19FB">
            <w:pPr>
              <w:rPr>
                <w:lang w:val="es-ES"/>
              </w:rPr>
            </w:pPr>
          </w:p>
          <w:tbl>
            <w:tblPr>
              <w:tblW w:w="0" w:type="auto"/>
              <w:tblInd w:w="3" w:type="dxa"/>
              <w:tblLook w:val="01E0" w:firstRow="1" w:lastRow="1" w:firstColumn="1" w:lastColumn="1" w:noHBand="0" w:noVBand="0"/>
            </w:tblPr>
            <w:tblGrid>
              <w:gridCol w:w="6733"/>
              <w:gridCol w:w="2387"/>
            </w:tblGrid>
            <w:tr w:rsidR="00AB6B90" w:rsidRPr="00DA3246" w14:paraId="37B55EAB" w14:textId="77777777" w:rsidTr="006C19FB">
              <w:trPr>
                <w:trHeight w:val="234"/>
              </w:trPr>
              <w:tc>
                <w:tcPr>
                  <w:tcW w:w="6733" w:type="dxa"/>
                  <w:tcBorders>
                    <w:bottom w:val="single" w:sz="4" w:space="0" w:color="auto"/>
                  </w:tcBorders>
                </w:tcPr>
                <w:p w14:paraId="6AF265A0" w14:textId="77777777" w:rsidR="00AB6B90" w:rsidRPr="009420D1" w:rsidRDefault="00AB6B90" w:rsidP="006C19FB">
                  <w:pPr>
                    <w:jc w:val="center"/>
                    <w:rPr>
                      <w:rFonts w:eastAsia="Batang"/>
                      <w:b/>
                      <w:bCs/>
                    </w:rPr>
                  </w:pPr>
                  <w:r w:rsidRPr="009420D1">
                    <w:rPr>
                      <w:b/>
                      <w:bCs/>
                    </w:rPr>
                    <w:t>Mark Twain Middle School</w:t>
                  </w:r>
                </w:p>
              </w:tc>
              <w:tc>
                <w:tcPr>
                  <w:tcW w:w="2387" w:type="dxa"/>
                </w:tcPr>
                <w:p w14:paraId="70318B2E" w14:textId="77777777" w:rsidR="00AB6B90" w:rsidRPr="00DA3246" w:rsidRDefault="00AB6B90" w:rsidP="006C19FB">
                  <w:pPr>
                    <w:rPr>
                      <w:rFonts w:eastAsia="Batang"/>
                    </w:rPr>
                  </w:pPr>
                  <w:r w:rsidRPr="008D3304">
                    <w:t xml:space="preserve">ha </w:t>
                  </w:r>
                  <w:proofErr w:type="spellStart"/>
                  <w:r w:rsidRPr="008D3304">
                    <w:t>sido</w:t>
                  </w:r>
                  <w:proofErr w:type="spellEnd"/>
                  <w:r w:rsidRPr="008D3304">
                    <w:t xml:space="preserve"> </w:t>
                  </w:r>
                  <w:proofErr w:type="spellStart"/>
                  <w:r w:rsidRPr="008D3304">
                    <w:t>autorizada</w:t>
                  </w:r>
                  <w:proofErr w:type="spellEnd"/>
                  <w:r w:rsidRPr="008D3304">
                    <w:t xml:space="preserve"> </w:t>
                  </w:r>
                </w:p>
              </w:tc>
            </w:tr>
            <w:tr w:rsidR="00AB6B90" w:rsidRPr="00B403DC" w14:paraId="745BAD1F" w14:textId="77777777" w:rsidTr="006C19FB">
              <w:trPr>
                <w:trHeight w:val="669"/>
              </w:trPr>
              <w:tc>
                <w:tcPr>
                  <w:tcW w:w="9120" w:type="dxa"/>
                  <w:gridSpan w:val="2"/>
                </w:tcPr>
                <w:p w14:paraId="43FDA2CF" w14:textId="77777777" w:rsidR="00AB6B90" w:rsidRPr="00F73E7B" w:rsidRDefault="00AB6B90" w:rsidP="006C19FB">
                  <w:pPr>
                    <w:rPr>
                      <w:rFonts w:eastAsia="Batang"/>
                      <w:lang w:val="es-ES"/>
                    </w:rPr>
                  </w:pPr>
                  <w:r w:rsidRPr="00F73E7B">
                    <w:rPr>
                      <w:lang w:val="es-ES"/>
                    </w:rPr>
                    <w:t>por el Departamento de Educación de California para operar un Programa Título I de Toda la Escuela.  Como resultado, la escuela recibe recursos de los gobiernos estatal y federal que nos permite mejorar todo el programa educativo a fin de ayudar a todos los estudiantes a satisfacer las normas retadoras estatales.</w:t>
                  </w:r>
                </w:p>
              </w:tc>
            </w:tr>
          </w:tbl>
          <w:p w14:paraId="7C0D7ADD" w14:textId="77777777" w:rsidR="00AB6B90" w:rsidRPr="00F73E7B" w:rsidRDefault="00AB6B90" w:rsidP="006C19FB">
            <w:pPr>
              <w:rPr>
                <w:lang w:val="es-ES"/>
              </w:rPr>
            </w:pPr>
          </w:p>
          <w:p w14:paraId="2C2F7330" w14:textId="77777777" w:rsidR="00AB6B90" w:rsidRPr="00F73E7B" w:rsidRDefault="00AB6B90" w:rsidP="006C19FB">
            <w:pPr>
              <w:rPr>
                <w:lang w:val="es-ES"/>
              </w:rPr>
            </w:pPr>
            <w:r w:rsidRPr="00F73E7B">
              <w:rPr>
                <w:lang w:val="es-ES"/>
              </w:rPr>
              <w:t xml:space="preserve">Una evaluación total de las necesidades y un análisis de la información del aprovechamiento del estudiante fueron llevados a cabo para desarrollar un </w:t>
            </w:r>
            <w:r w:rsidRPr="00F73E7B">
              <w:rPr>
                <w:i/>
                <w:lang w:val="es-ES"/>
              </w:rPr>
              <w:t>Plan Escolar para el Aprovechamiento del Estudiante</w:t>
            </w:r>
            <w:r w:rsidRPr="00F73E7B">
              <w:rPr>
                <w:lang w:val="es-ES"/>
              </w:rPr>
              <w:t>.  Esto fue completado a través de los esfuerzos con la colaboración del personal escolar y los padres.  El programa de toda la escuela incluye estrategias para aumentar el aprovechamiento académico de todos los estudiantes.</w:t>
            </w:r>
          </w:p>
          <w:p w14:paraId="3362B881" w14:textId="77777777" w:rsidR="00AB6B90" w:rsidRPr="00F73E7B" w:rsidRDefault="00AB6B90" w:rsidP="006C19FB">
            <w:pPr>
              <w:rPr>
                <w:lang w:val="es-ES"/>
              </w:rPr>
            </w:pPr>
          </w:p>
          <w:p w14:paraId="6D4CEBF3" w14:textId="77777777" w:rsidR="00AB6B90" w:rsidRPr="00F73E7B" w:rsidRDefault="00AB6B90" w:rsidP="006C19FB">
            <w:pPr>
              <w:rPr>
                <w:lang w:val="es-ES"/>
              </w:rPr>
            </w:pPr>
            <w:r w:rsidRPr="00F73E7B">
              <w:rPr>
                <w:lang w:val="es-ES"/>
              </w:rPr>
              <w:t>Los siguientes servicios están disponibles de los recursos con base en la escuela del Título I para ayudar a su niño (ejemplos son enumerados abajo):</w:t>
            </w:r>
          </w:p>
          <w:p w14:paraId="3B04C73C" w14:textId="77777777" w:rsidR="00AB6B90" w:rsidRPr="00F73E7B" w:rsidRDefault="00AB6B90" w:rsidP="006C19FB">
            <w:pPr>
              <w:rPr>
                <w:lang w:val="es-ES"/>
              </w:rPr>
            </w:pPr>
          </w:p>
          <w:p w14:paraId="415C094F" w14:textId="77777777" w:rsidR="00AB6B90" w:rsidRDefault="00AB6B90" w:rsidP="006C19FB">
            <w:pPr>
              <w:numPr>
                <w:ilvl w:val="0"/>
                <w:numId w:val="17"/>
              </w:numPr>
            </w:pPr>
            <w:proofErr w:type="spellStart"/>
            <w:r>
              <w:t>computadoras</w:t>
            </w:r>
            <w:proofErr w:type="spellEnd"/>
          </w:p>
          <w:p w14:paraId="02DE049A" w14:textId="77777777" w:rsidR="00AB6B90" w:rsidRDefault="00AB6B90" w:rsidP="006C19FB">
            <w:pPr>
              <w:numPr>
                <w:ilvl w:val="0"/>
                <w:numId w:val="17"/>
              </w:numPr>
            </w:pPr>
            <w:proofErr w:type="spellStart"/>
            <w:r>
              <w:t>auxiliares</w:t>
            </w:r>
            <w:proofErr w:type="spellEnd"/>
            <w:r>
              <w:t xml:space="preserve"> </w:t>
            </w:r>
            <w:proofErr w:type="spellStart"/>
            <w:r>
              <w:t>docentes</w:t>
            </w:r>
            <w:proofErr w:type="spellEnd"/>
          </w:p>
          <w:p w14:paraId="1A6346D0" w14:textId="77777777" w:rsidR="00AB6B90" w:rsidRPr="000A1F4B" w:rsidRDefault="00AB6B90" w:rsidP="006C19FB">
            <w:pPr>
              <w:numPr>
                <w:ilvl w:val="0"/>
                <w:numId w:val="17"/>
              </w:numPr>
              <w:rPr>
                <w:lang w:val="es-ES"/>
              </w:rPr>
            </w:pPr>
            <w:r w:rsidRPr="000A1F4B">
              <w:rPr>
                <w:lang w:val="es-ES"/>
              </w:rPr>
              <w:t>servicios contratados (programa de comunidad en la escuela)</w:t>
            </w:r>
          </w:p>
          <w:p w14:paraId="6DA05C40" w14:textId="77777777" w:rsidR="00AB6B90" w:rsidRDefault="00AB6B90" w:rsidP="006C19FB">
            <w:pPr>
              <w:numPr>
                <w:ilvl w:val="0"/>
                <w:numId w:val="17"/>
              </w:numPr>
            </w:pPr>
            <w:r>
              <w:t xml:space="preserve">personal de </w:t>
            </w:r>
            <w:proofErr w:type="spellStart"/>
            <w:r>
              <w:t>apoyo</w:t>
            </w:r>
            <w:proofErr w:type="spellEnd"/>
            <w:r>
              <w:t xml:space="preserve"> </w:t>
            </w:r>
            <w:proofErr w:type="spellStart"/>
            <w:r>
              <w:t>adicional</w:t>
            </w:r>
            <w:proofErr w:type="spellEnd"/>
            <w:r>
              <w:t xml:space="preserve"> (</w:t>
            </w:r>
            <w:proofErr w:type="spellStart"/>
            <w:r>
              <w:t>soporte</w:t>
            </w:r>
            <w:proofErr w:type="spellEnd"/>
            <w:r>
              <w:t xml:space="preserve"> </w:t>
            </w:r>
            <w:proofErr w:type="spellStart"/>
            <w:r>
              <w:t>informático</w:t>
            </w:r>
            <w:proofErr w:type="spellEnd"/>
            <w:r>
              <w:t>, etc.)</w:t>
            </w:r>
          </w:p>
          <w:p w14:paraId="3BFFE70E" w14:textId="77777777" w:rsidR="00AB6B90" w:rsidRDefault="00AB6B90" w:rsidP="006C19FB">
            <w:pPr>
              <w:numPr>
                <w:ilvl w:val="0"/>
                <w:numId w:val="17"/>
              </w:numPr>
            </w:pPr>
            <w:proofErr w:type="spellStart"/>
            <w:r>
              <w:t>materiales</w:t>
            </w:r>
            <w:proofErr w:type="spellEnd"/>
            <w:r>
              <w:t xml:space="preserve"> para </w:t>
            </w:r>
            <w:proofErr w:type="spellStart"/>
            <w:r>
              <w:t>el</w:t>
            </w:r>
            <w:proofErr w:type="spellEnd"/>
            <w:r>
              <w:t xml:space="preserve"> aula</w:t>
            </w:r>
          </w:p>
          <w:p w14:paraId="634FDBD3" w14:textId="77777777" w:rsidR="00AB6B90" w:rsidRDefault="00AB6B90" w:rsidP="006C19FB">
            <w:pPr>
              <w:numPr>
                <w:ilvl w:val="0"/>
                <w:numId w:val="17"/>
              </w:numPr>
            </w:pPr>
            <w:proofErr w:type="spellStart"/>
            <w:r>
              <w:t>intervención</w:t>
            </w:r>
            <w:proofErr w:type="spellEnd"/>
            <w:r>
              <w:t xml:space="preserve"> </w:t>
            </w:r>
            <w:proofErr w:type="spellStart"/>
            <w:r>
              <w:t>diseñada</w:t>
            </w:r>
            <w:proofErr w:type="spellEnd"/>
            <w:r>
              <w:t xml:space="preserve"> </w:t>
            </w:r>
            <w:proofErr w:type="spellStart"/>
            <w:r>
              <w:t>localmente</w:t>
            </w:r>
            <w:proofErr w:type="spellEnd"/>
          </w:p>
          <w:p w14:paraId="09B12265" w14:textId="77777777" w:rsidR="00AB6B90" w:rsidRPr="008D3304" w:rsidRDefault="00AB6B90" w:rsidP="006C19FB">
            <w:pPr>
              <w:ind w:left="720"/>
            </w:pPr>
          </w:p>
          <w:tbl>
            <w:tblPr>
              <w:tblW w:w="0" w:type="auto"/>
              <w:tblInd w:w="3" w:type="dxa"/>
              <w:tblLook w:val="01E0" w:firstRow="1" w:lastRow="1" w:firstColumn="1" w:lastColumn="1" w:noHBand="0" w:noVBand="0"/>
            </w:tblPr>
            <w:tblGrid>
              <w:gridCol w:w="1892"/>
              <w:gridCol w:w="785"/>
              <w:gridCol w:w="140"/>
              <w:gridCol w:w="181"/>
              <w:gridCol w:w="2939"/>
              <w:gridCol w:w="849"/>
              <w:gridCol w:w="2067"/>
            </w:tblGrid>
            <w:tr w:rsidR="00AB6B90" w:rsidRPr="008D3304" w14:paraId="095B49DC" w14:textId="77777777" w:rsidTr="006C19FB">
              <w:trPr>
                <w:trHeight w:val="385"/>
              </w:trPr>
              <w:tc>
                <w:tcPr>
                  <w:tcW w:w="6786" w:type="dxa"/>
                  <w:gridSpan w:val="6"/>
                </w:tcPr>
                <w:p w14:paraId="6B813004" w14:textId="77777777" w:rsidR="00AB6B90" w:rsidRPr="00DA3246" w:rsidRDefault="00AB6B90" w:rsidP="006C19FB">
                  <w:pPr>
                    <w:pStyle w:val="BodyText"/>
                    <w:rPr>
                      <w:lang w:val="es-MX"/>
                    </w:rPr>
                  </w:pPr>
                  <w:r w:rsidRPr="00DA3246">
                    <w:rPr>
                      <w:lang w:val="es-MX"/>
                    </w:rPr>
                    <w:t>Favor de asistir a la junta anual del Título I que se llevará a cabo en</w:t>
                  </w:r>
                </w:p>
              </w:tc>
              <w:tc>
                <w:tcPr>
                  <w:tcW w:w="2067" w:type="dxa"/>
                  <w:tcBorders>
                    <w:bottom w:val="single" w:sz="4" w:space="0" w:color="auto"/>
                  </w:tcBorders>
                </w:tcPr>
                <w:p w14:paraId="561BF38D" w14:textId="32DD51DE" w:rsidR="00AB6B90" w:rsidRPr="00090957" w:rsidRDefault="000C16D7" w:rsidP="006C19FB">
                  <w:pPr>
                    <w:pStyle w:val="BodyText"/>
                    <w:ind w:right="-878"/>
                    <w:rPr>
                      <w:sz w:val="20"/>
                      <w:szCs w:val="20"/>
                      <w:lang w:val="es-ES"/>
                    </w:rPr>
                  </w:pPr>
                  <w:r>
                    <w:rPr>
                      <w:sz w:val="20"/>
                      <w:szCs w:val="20"/>
                    </w:rPr>
                    <w:t>20</w:t>
                  </w:r>
                  <w:r w:rsidR="00AB6B90" w:rsidRPr="00090957">
                    <w:rPr>
                      <w:sz w:val="20"/>
                      <w:szCs w:val="20"/>
                    </w:rPr>
                    <w:t xml:space="preserve"> de </w:t>
                  </w:r>
                  <w:r>
                    <w:rPr>
                      <w:sz w:val="20"/>
                      <w:szCs w:val="20"/>
                    </w:rPr>
                    <w:t>Agosto</w:t>
                  </w:r>
                  <w:r w:rsidR="00AB6B90" w:rsidRPr="00090957">
                    <w:rPr>
                      <w:sz w:val="20"/>
                      <w:szCs w:val="20"/>
                    </w:rPr>
                    <w:t xml:space="preserve"> 202</w:t>
                  </w:r>
                  <w:r>
                    <w:rPr>
                      <w:sz w:val="20"/>
                      <w:szCs w:val="20"/>
                    </w:rPr>
                    <w:t>6</w:t>
                  </w:r>
                </w:p>
              </w:tc>
            </w:tr>
            <w:tr w:rsidR="00AB6B90" w:rsidRPr="00B403DC" w14:paraId="74CC4010" w14:textId="77777777" w:rsidTr="006C19FB">
              <w:trPr>
                <w:trHeight w:val="385"/>
              </w:trPr>
              <w:tc>
                <w:tcPr>
                  <w:tcW w:w="8853" w:type="dxa"/>
                  <w:gridSpan w:val="7"/>
                </w:tcPr>
                <w:p w14:paraId="0E2D240A" w14:textId="77777777" w:rsidR="00AB6B90" w:rsidRPr="00DA3246" w:rsidRDefault="00AB6B90" w:rsidP="006C19FB">
                  <w:pPr>
                    <w:pStyle w:val="BodyText"/>
                    <w:rPr>
                      <w:lang w:val="es-MX"/>
                    </w:rPr>
                  </w:pPr>
                  <w:r w:rsidRPr="00DA3246">
                    <w:rPr>
                      <w:lang w:val="es-MX"/>
                    </w:rPr>
                    <w:t>para aprender más acerca de los programas de la escuela.</w:t>
                  </w:r>
                </w:p>
              </w:tc>
            </w:tr>
            <w:tr w:rsidR="00AB6B90" w:rsidRPr="008D3304" w14:paraId="612891D2" w14:textId="77777777" w:rsidTr="006C19FB">
              <w:trPr>
                <w:trHeight w:val="786"/>
              </w:trPr>
              <w:tc>
                <w:tcPr>
                  <w:tcW w:w="1892" w:type="dxa"/>
                </w:tcPr>
                <w:p w14:paraId="5AC29B00" w14:textId="77777777" w:rsidR="00AB6B90" w:rsidRPr="00DA3246" w:rsidRDefault="00AB6B90" w:rsidP="006C19FB">
                  <w:pPr>
                    <w:pStyle w:val="BodyText"/>
                    <w:rPr>
                      <w:lang w:val="es-ES"/>
                    </w:rPr>
                  </w:pPr>
                </w:p>
              </w:tc>
              <w:tc>
                <w:tcPr>
                  <w:tcW w:w="925" w:type="dxa"/>
                  <w:gridSpan w:val="2"/>
                </w:tcPr>
                <w:p w14:paraId="76C12C22" w14:textId="77777777" w:rsidR="00AB6B90" w:rsidRPr="00F73E7B" w:rsidRDefault="00AB6B90" w:rsidP="006C19FB">
                  <w:pPr>
                    <w:pStyle w:val="BodyText"/>
                    <w:rPr>
                      <w:lang w:val="es-ES"/>
                    </w:rPr>
                  </w:pPr>
                </w:p>
                <w:p w14:paraId="6BC70C16" w14:textId="77777777" w:rsidR="00AB6B90" w:rsidRPr="00DA3246" w:rsidRDefault="00AB6B90" w:rsidP="006C19FB">
                  <w:pPr>
                    <w:pStyle w:val="BodyText"/>
                    <w:rPr>
                      <w:lang w:val="es-ES"/>
                    </w:rPr>
                  </w:pPr>
                  <w:r w:rsidRPr="00DA3246">
                    <w:t>Lugar:</w:t>
                  </w:r>
                </w:p>
              </w:tc>
              <w:tc>
                <w:tcPr>
                  <w:tcW w:w="3120" w:type="dxa"/>
                  <w:gridSpan w:val="2"/>
                  <w:tcBorders>
                    <w:bottom w:val="single" w:sz="4" w:space="0" w:color="auto"/>
                  </w:tcBorders>
                </w:tcPr>
                <w:p w14:paraId="4E278BDF" w14:textId="77777777" w:rsidR="00AB6B90" w:rsidRDefault="00AB6B90" w:rsidP="006C19FB">
                  <w:pPr>
                    <w:pStyle w:val="BodyText"/>
                    <w:rPr>
                      <w:lang w:val="es-ES"/>
                    </w:rPr>
                  </w:pPr>
                </w:p>
                <w:p w14:paraId="5E2DC8CB" w14:textId="4B5E3DF6" w:rsidR="00AB6B90" w:rsidRPr="00DA3246" w:rsidRDefault="00E40D4E" w:rsidP="006C19FB">
                  <w:pPr>
                    <w:pStyle w:val="BodyText"/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Biblioteca</w:t>
                  </w:r>
                </w:p>
              </w:tc>
              <w:tc>
                <w:tcPr>
                  <w:tcW w:w="2916" w:type="dxa"/>
                  <w:gridSpan w:val="2"/>
                </w:tcPr>
                <w:p w14:paraId="1D7D0B56" w14:textId="77777777" w:rsidR="00AB6B90" w:rsidRPr="00DA3246" w:rsidRDefault="00AB6B90" w:rsidP="006C19FB">
                  <w:pPr>
                    <w:pStyle w:val="BodyText"/>
                    <w:rPr>
                      <w:lang w:val="es-ES"/>
                    </w:rPr>
                  </w:pPr>
                </w:p>
              </w:tc>
            </w:tr>
            <w:tr w:rsidR="00AB6B90" w:rsidRPr="008D3304" w14:paraId="410AB2AD" w14:textId="77777777" w:rsidTr="006C19FB">
              <w:trPr>
                <w:trHeight w:val="385"/>
              </w:trPr>
              <w:tc>
                <w:tcPr>
                  <w:tcW w:w="2998" w:type="dxa"/>
                  <w:gridSpan w:val="4"/>
                </w:tcPr>
                <w:p w14:paraId="6C6F0C3D" w14:textId="77777777" w:rsidR="00AB6B90" w:rsidRPr="00DA3246" w:rsidRDefault="00AB6B90" w:rsidP="006C19FB">
                  <w:pPr>
                    <w:pStyle w:val="BodyText"/>
                    <w:rPr>
                      <w:lang w:val="es-ES"/>
                    </w:rPr>
                  </w:pPr>
                </w:p>
              </w:tc>
              <w:tc>
                <w:tcPr>
                  <w:tcW w:w="2939" w:type="dxa"/>
                  <w:tcBorders>
                    <w:top w:val="single" w:sz="4" w:space="0" w:color="auto"/>
                  </w:tcBorders>
                </w:tcPr>
                <w:p w14:paraId="7B357006" w14:textId="77777777" w:rsidR="00AB6B90" w:rsidRPr="00DA3246" w:rsidRDefault="00AB6B90" w:rsidP="006C19FB">
                  <w:pPr>
                    <w:pStyle w:val="BodyText"/>
                    <w:rPr>
                      <w:lang w:val="es-ES"/>
                    </w:rPr>
                  </w:pPr>
                </w:p>
              </w:tc>
              <w:tc>
                <w:tcPr>
                  <w:tcW w:w="2916" w:type="dxa"/>
                  <w:gridSpan w:val="2"/>
                </w:tcPr>
                <w:p w14:paraId="4C179DB9" w14:textId="77777777" w:rsidR="00AB6B90" w:rsidRPr="00DA3246" w:rsidRDefault="00AB6B90" w:rsidP="006C19FB">
                  <w:pPr>
                    <w:pStyle w:val="BodyText"/>
                    <w:rPr>
                      <w:lang w:val="es-ES"/>
                    </w:rPr>
                  </w:pPr>
                </w:p>
              </w:tc>
            </w:tr>
            <w:tr w:rsidR="00AB6B90" w:rsidRPr="008D3304" w14:paraId="639229EF" w14:textId="77777777" w:rsidTr="006C19FB">
              <w:trPr>
                <w:trHeight w:val="385"/>
              </w:trPr>
              <w:tc>
                <w:tcPr>
                  <w:tcW w:w="1892" w:type="dxa"/>
                </w:tcPr>
                <w:p w14:paraId="527562F9" w14:textId="77777777" w:rsidR="00AB6B90" w:rsidRPr="00DA3246" w:rsidRDefault="00AB6B90" w:rsidP="006C19FB">
                  <w:pPr>
                    <w:pStyle w:val="BodyText"/>
                    <w:jc w:val="right"/>
                    <w:rPr>
                      <w:lang w:val="es-ES"/>
                    </w:rPr>
                  </w:pPr>
                </w:p>
              </w:tc>
              <w:tc>
                <w:tcPr>
                  <w:tcW w:w="785" w:type="dxa"/>
                </w:tcPr>
                <w:p w14:paraId="7C62D946" w14:textId="77777777" w:rsidR="00AB6B90" w:rsidRPr="00DA3246" w:rsidRDefault="00AB6B90" w:rsidP="006C19FB">
                  <w:pPr>
                    <w:pStyle w:val="BodyText"/>
                    <w:rPr>
                      <w:lang w:val="es-ES"/>
                    </w:rPr>
                  </w:pPr>
                  <w:r w:rsidRPr="00DA3246">
                    <w:t xml:space="preserve">Hora:  </w:t>
                  </w:r>
                </w:p>
              </w:tc>
              <w:tc>
                <w:tcPr>
                  <w:tcW w:w="3260" w:type="dxa"/>
                  <w:gridSpan w:val="3"/>
                  <w:tcBorders>
                    <w:bottom w:val="single" w:sz="4" w:space="0" w:color="auto"/>
                  </w:tcBorders>
                </w:tcPr>
                <w:p w14:paraId="77364511" w14:textId="57EB918B" w:rsidR="00AB6B90" w:rsidRPr="00DA3246" w:rsidRDefault="00E40D4E" w:rsidP="006C19FB">
                  <w:pPr>
                    <w:pStyle w:val="BodyText"/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9</w:t>
                  </w:r>
                  <w:r w:rsidR="00AB6B90">
                    <w:rPr>
                      <w:lang w:val="es-ES"/>
                    </w:rPr>
                    <w:t xml:space="preserve">:00 </w:t>
                  </w:r>
                  <w:r>
                    <w:rPr>
                      <w:lang w:val="es-ES"/>
                    </w:rPr>
                    <w:t>A</w:t>
                  </w:r>
                  <w:r w:rsidR="00AB6B90">
                    <w:rPr>
                      <w:lang w:val="es-ES"/>
                    </w:rPr>
                    <w:t>M</w:t>
                  </w:r>
                </w:p>
              </w:tc>
              <w:tc>
                <w:tcPr>
                  <w:tcW w:w="2916" w:type="dxa"/>
                  <w:gridSpan w:val="2"/>
                </w:tcPr>
                <w:p w14:paraId="780499EE" w14:textId="77777777" w:rsidR="00AB6B90" w:rsidRPr="00DA3246" w:rsidRDefault="00AB6B90" w:rsidP="006C19FB">
                  <w:pPr>
                    <w:pStyle w:val="BodyText"/>
                    <w:rPr>
                      <w:lang w:val="es-ES"/>
                    </w:rPr>
                  </w:pPr>
                </w:p>
              </w:tc>
            </w:tr>
          </w:tbl>
          <w:p w14:paraId="795F9402" w14:textId="77777777" w:rsidR="00AB6B90" w:rsidRDefault="00AB6B90" w:rsidP="006C19FB"/>
          <w:tbl>
            <w:tblPr>
              <w:tblW w:w="0" w:type="auto"/>
              <w:tblInd w:w="3" w:type="dxa"/>
              <w:tblLook w:val="01E0" w:firstRow="1" w:lastRow="1" w:firstColumn="1" w:lastColumn="1" w:noHBand="0" w:noVBand="0"/>
            </w:tblPr>
            <w:tblGrid>
              <w:gridCol w:w="2521"/>
              <w:gridCol w:w="3522"/>
              <w:gridCol w:w="3077"/>
            </w:tblGrid>
            <w:tr w:rsidR="00AB6B90" w:rsidRPr="00B403DC" w14:paraId="2CB6D903" w14:textId="77777777" w:rsidTr="006C19FB">
              <w:trPr>
                <w:trHeight w:val="669"/>
              </w:trPr>
              <w:tc>
                <w:tcPr>
                  <w:tcW w:w="9120" w:type="dxa"/>
                  <w:gridSpan w:val="3"/>
                </w:tcPr>
                <w:p w14:paraId="62BDF6ED" w14:textId="77777777" w:rsidR="00AB6B90" w:rsidRPr="00DA3246" w:rsidRDefault="00AB6B90" w:rsidP="006C19FB">
                  <w:pPr>
                    <w:pStyle w:val="BodyText"/>
                    <w:rPr>
                      <w:lang w:val="es-ES"/>
                    </w:rPr>
                  </w:pPr>
                  <w:r w:rsidRPr="00DA3246">
                    <w:rPr>
                      <w:lang w:val="es-ES"/>
                    </w:rPr>
                    <w:t xml:space="preserve">Si usted no puede asistir a la junta anual del Título I o si hay preguntas o preocupaciones con respecto a la participación de su niño en el programa, favor de comunicarse con la </w:t>
                  </w:r>
                </w:p>
              </w:tc>
            </w:tr>
            <w:tr w:rsidR="00AB6B90" w:rsidRPr="009420D1" w14:paraId="28EA98AE" w14:textId="77777777" w:rsidTr="006C19FB">
              <w:trPr>
                <w:trHeight w:val="385"/>
              </w:trPr>
              <w:tc>
                <w:tcPr>
                  <w:tcW w:w="2521" w:type="dxa"/>
                </w:tcPr>
                <w:p w14:paraId="7DB005AD" w14:textId="77777777" w:rsidR="00AB6B90" w:rsidRPr="00DA3246" w:rsidRDefault="00AB6B90" w:rsidP="006C19FB">
                  <w:pPr>
                    <w:pStyle w:val="BodyText"/>
                    <w:rPr>
                      <w:lang w:val="es-ES"/>
                    </w:rPr>
                  </w:pPr>
                  <w:r w:rsidRPr="00DA3246">
                    <w:rPr>
                      <w:lang w:val="es-ES"/>
                    </w:rPr>
                    <w:t>oficina de la escuela al</w:t>
                  </w:r>
                </w:p>
              </w:tc>
              <w:tc>
                <w:tcPr>
                  <w:tcW w:w="3522" w:type="dxa"/>
                  <w:tcBorders>
                    <w:bottom w:val="single" w:sz="4" w:space="0" w:color="auto"/>
                  </w:tcBorders>
                </w:tcPr>
                <w:p w14:paraId="64D6C9E3" w14:textId="77777777" w:rsidR="00AB6B90" w:rsidRPr="009420D1" w:rsidRDefault="00AB6B90" w:rsidP="006C19FB">
                  <w:pPr>
                    <w:pStyle w:val="BodyText"/>
                    <w:rPr>
                      <w:lang w:val="pt-BR"/>
                    </w:rPr>
                  </w:pPr>
                  <w:r w:rsidRPr="009420D1">
                    <w:rPr>
                      <w:lang w:val="pt-BR"/>
                    </w:rPr>
                    <w:t>310 305-3100</w:t>
                  </w:r>
                </w:p>
              </w:tc>
              <w:tc>
                <w:tcPr>
                  <w:tcW w:w="3077" w:type="dxa"/>
                </w:tcPr>
                <w:p w14:paraId="1F0BF60A" w14:textId="77777777" w:rsidR="00AB6B90" w:rsidRPr="009420D1" w:rsidRDefault="00AB6B90" w:rsidP="006C19FB">
                  <w:pPr>
                    <w:pStyle w:val="BodyText"/>
                    <w:ind w:left="-108"/>
                    <w:rPr>
                      <w:lang w:val="pt-BR"/>
                    </w:rPr>
                  </w:pPr>
                  <w:r w:rsidRPr="009420D1">
                    <w:rPr>
                      <w:lang w:val="pt-BR"/>
                    </w:rPr>
                    <w:t>.</w:t>
                  </w:r>
                </w:p>
              </w:tc>
            </w:tr>
          </w:tbl>
          <w:p w14:paraId="4AF003C8" w14:textId="77777777" w:rsidR="00AB6B90" w:rsidRPr="009420D1" w:rsidRDefault="00AB6B90" w:rsidP="006C19FB">
            <w:pPr>
              <w:rPr>
                <w:lang w:val="pt-BR"/>
              </w:rPr>
            </w:pPr>
          </w:p>
          <w:p w14:paraId="74CDEED0" w14:textId="77777777" w:rsidR="00AB6B90" w:rsidRPr="009420D1" w:rsidRDefault="00AB6B90" w:rsidP="006C19FB">
            <w:pPr>
              <w:rPr>
                <w:lang w:val="pt-BR"/>
              </w:rPr>
            </w:pPr>
          </w:p>
          <w:p w14:paraId="1B4F95A1" w14:textId="77777777" w:rsidR="00AB6B90" w:rsidRPr="009420D1" w:rsidRDefault="00AB6B90" w:rsidP="006C19FB">
            <w:pPr>
              <w:rPr>
                <w:lang w:val="pt-BR"/>
              </w:rPr>
            </w:pPr>
            <w:r w:rsidRPr="009420D1">
              <w:rPr>
                <w:lang w:val="pt-BR"/>
              </w:rPr>
              <w:t>Atentamente,</w:t>
            </w:r>
          </w:p>
          <w:p w14:paraId="572C02E6" w14:textId="77777777" w:rsidR="00AB6B90" w:rsidRPr="009420D1" w:rsidRDefault="00AB6B90" w:rsidP="006C19FB">
            <w:pPr>
              <w:rPr>
                <w:lang w:val="pt-BR"/>
              </w:rPr>
            </w:pPr>
          </w:p>
          <w:p w14:paraId="4E782159" w14:textId="77777777" w:rsidR="00AB6B90" w:rsidRPr="009420D1" w:rsidRDefault="00AB6B90" w:rsidP="006C19FB">
            <w:pPr>
              <w:rPr>
                <w:lang w:val="pt-BR"/>
              </w:rPr>
            </w:pPr>
          </w:p>
          <w:tbl>
            <w:tblPr>
              <w:tblW w:w="0" w:type="auto"/>
              <w:tblInd w:w="3" w:type="dxa"/>
              <w:tblLook w:val="01E0" w:firstRow="1" w:lastRow="1" w:firstColumn="1" w:lastColumn="1" w:noHBand="0" w:noVBand="0"/>
            </w:tblPr>
            <w:tblGrid>
              <w:gridCol w:w="3040"/>
              <w:gridCol w:w="3040"/>
              <w:gridCol w:w="3040"/>
            </w:tblGrid>
            <w:tr w:rsidR="00AB6B90" w:rsidRPr="009420D1" w14:paraId="2A21BE46" w14:textId="77777777" w:rsidTr="006C19FB">
              <w:trPr>
                <w:trHeight w:val="217"/>
              </w:trPr>
              <w:tc>
                <w:tcPr>
                  <w:tcW w:w="3040" w:type="dxa"/>
                  <w:tcBorders>
                    <w:bottom w:val="single" w:sz="4" w:space="0" w:color="auto"/>
                  </w:tcBorders>
                </w:tcPr>
                <w:p w14:paraId="71A42D78" w14:textId="77777777" w:rsidR="00AB6B90" w:rsidRPr="009420D1" w:rsidRDefault="00AB6B90" w:rsidP="006C19FB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040" w:type="dxa"/>
                </w:tcPr>
                <w:p w14:paraId="42714224" w14:textId="77777777" w:rsidR="00AB6B90" w:rsidRPr="009420D1" w:rsidRDefault="00AB6B90" w:rsidP="006C19FB">
                  <w:pPr>
                    <w:rPr>
                      <w:lang w:val="pt-BR"/>
                    </w:rPr>
                  </w:pPr>
                </w:p>
              </w:tc>
              <w:tc>
                <w:tcPr>
                  <w:tcW w:w="3040" w:type="dxa"/>
                </w:tcPr>
                <w:p w14:paraId="0E0327FD" w14:textId="77777777" w:rsidR="00AB6B90" w:rsidRPr="009420D1" w:rsidRDefault="00AB6B90" w:rsidP="006C19FB">
                  <w:pPr>
                    <w:rPr>
                      <w:lang w:val="pt-BR"/>
                    </w:rPr>
                  </w:pPr>
                </w:p>
              </w:tc>
            </w:tr>
          </w:tbl>
          <w:p w14:paraId="6B8D4118" w14:textId="77777777" w:rsidR="00AB6B90" w:rsidRPr="009420D1" w:rsidRDefault="00AB6B90" w:rsidP="006C19FB">
            <w:pPr>
              <w:rPr>
                <w:lang w:val="pt-BR"/>
              </w:rPr>
            </w:pPr>
            <w:proofErr w:type="spellStart"/>
            <w:r w:rsidRPr="009420D1">
              <w:rPr>
                <w:lang w:val="pt-BR"/>
              </w:rPr>
              <w:t>Director</w:t>
            </w:r>
            <w:r>
              <w:rPr>
                <w:lang w:val="pt-BR"/>
              </w:rPr>
              <w:t>a</w:t>
            </w:r>
            <w:proofErr w:type="spellEnd"/>
            <w:r w:rsidRPr="009420D1">
              <w:rPr>
                <w:lang w:val="pt-BR"/>
              </w:rPr>
              <w:t xml:space="preserve">, Dr. </w:t>
            </w:r>
            <w:proofErr w:type="spellStart"/>
            <w:r w:rsidRPr="009420D1">
              <w:rPr>
                <w:lang w:val="pt-BR"/>
              </w:rPr>
              <w:t>A</w:t>
            </w:r>
            <w:r>
              <w:rPr>
                <w:lang w:val="pt-BR"/>
              </w:rPr>
              <w:t>lthea</w:t>
            </w:r>
            <w:proofErr w:type="spellEnd"/>
            <w:r>
              <w:rPr>
                <w:lang w:val="pt-BR"/>
              </w:rPr>
              <w:t xml:space="preserve"> Ford</w:t>
            </w:r>
          </w:p>
          <w:p w14:paraId="2507225E" w14:textId="77777777" w:rsidR="00AB6B90" w:rsidRPr="009420D1" w:rsidRDefault="00AB6B90" w:rsidP="006C19FB">
            <w:pPr>
              <w:tabs>
                <w:tab w:val="left" w:pos="2700"/>
                <w:tab w:val="left" w:pos="5760"/>
              </w:tabs>
              <w:rPr>
                <w:rFonts w:eastAsia="Batang"/>
                <w:lang w:val="pt-BR"/>
              </w:rPr>
            </w:pPr>
          </w:p>
        </w:tc>
      </w:tr>
    </w:tbl>
    <w:p w14:paraId="249729B6" w14:textId="77777777" w:rsidR="00AB6B90" w:rsidRPr="009420D1" w:rsidRDefault="00AB6B90" w:rsidP="00AB6B90">
      <w:pPr>
        <w:rPr>
          <w:rFonts w:eastAsia="Batang"/>
          <w:lang w:val="pt-BR"/>
        </w:rPr>
      </w:pPr>
    </w:p>
    <w:p w14:paraId="6A82E08C" w14:textId="77777777" w:rsidR="00AB6B90" w:rsidRPr="00D334E6" w:rsidRDefault="00AB6B90" w:rsidP="00D334E6">
      <w:pPr>
        <w:tabs>
          <w:tab w:val="left" w:pos="1440"/>
          <w:tab w:val="left" w:pos="2700"/>
          <w:tab w:val="left" w:pos="5760"/>
        </w:tabs>
        <w:rPr>
          <w:rFonts w:eastAsia="Batang"/>
        </w:rPr>
      </w:pPr>
    </w:p>
    <w:sectPr w:rsidR="00AB6B90" w:rsidRPr="00D334E6" w:rsidSect="00610D7A">
      <w:pgSz w:w="12240" w:h="15840"/>
      <w:pgMar w:top="720" w:right="1008" w:bottom="720" w:left="10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BBE72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000707"/>
    <w:multiLevelType w:val="hybridMultilevel"/>
    <w:tmpl w:val="A69C24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516C51"/>
    <w:multiLevelType w:val="hybridMultilevel"/>
    <w:tmpl w:val="4D3A1B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4214E"/>
    <w:multiLevelType w:val="hybridMultilevel"/>
    <w:tmpl w:val="DEEA5CB0"/>
    <w:lvl w:ilvl="0" w:tplc="9680353C">
      <w:start w:val="1"/>
      <w:numFmt w:val="bullet"/>
      <w:lvlText w:val=""/>
      <w:lvlJc w:val="left"/>
      <w:pPr>
        <w:tabs>
          <w:tab w:val="num" w:pos="2340"/>
        </w:tabs>
        <w:ind w:left="2412" w:hanging="432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871CCE"/>
    <w:multiLevelType w:val="hybridMultilevel"/>
    <w:tmpl w:val="D856F772"/>
    <w:lvl w:ilvl="0" w:tplc="53C293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C2477B"/>
    <w:multiLevelType w:val="hybridMultilevel"/>
    <w:tmpl w:val="FF68CE94"/>
    <w:styleLink w:val="ImportedStyle1"/>
    <w:lvl w:ilvl="0" w:tplc="B76AF90A">
      <w:start w:val="1"/>
      <w:numFmt w:val="bullet"/>
      <w:lvlText w:val="●"/>
      <w:lvlJc w:val="left"/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140CD8A">
      <w:start w:val="1"/>
      <w:numFmt w:val="bullet"/>
      <w:lvlText w:val="o"/>
      <w:lvlJc w:val="left"/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20A2DE0">
      <w:start w:val="1"/>
      <w:numFmt w:val="bullet"/>
      <w:lvlText w:val="▪"/>
      <w:lvlJc w:val="left"/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77EAAEA">
      <w:start w:val="1"/>
      <w:numFmt w:val="bullet"/>
      <w:lvlText w:val="●"/>
      <w:lvlJc w:val="left"/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8D00DDE">
      <w:start w:val="1"/>
      <w:numFmt w:val="bullet"/>
      <w:lvlText w:val="o"/>
      <w:lvlJc w:val="left"/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D5466FC">
      <w:start w:val="1"/>
      <w:numFmt w:val="bullet"/>
      <w:lvlText w:val="▪"/>
      <w:lvlJc w:val="left"/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732CB82">
      <w:start w:val="1"/>
      <w:numFmt w:val="bullet"/>
      <w:lvlText w:val="●"/>
      <w:lvlJc w:val="left"/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AE787C">
      <w:start w:val="1"/>
      <w:numFmt w:val="bullet"/>
      <w:lvlText w:val="o"/>
      <w:lvlJc w:val="left"/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CA65C86">
      <w:start w:val="1"/>
      <w:numFmt w:val="bullet"/>
      <w:lvlText w:val="▪"/>
      <w:lvlJc w:val="left"/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2F8B2BC8"/>
    <w:multiLevelType w:val="hybridMultilevel"/>
    <w:tmpl w:val="D4149BC8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BE0B91"/>
    <w:multiLevelType w:val="hybridMultilevel"/>
    <w:tmpl w:val="B364B706"/>
    <w:lvl w:ilvl="0" w:tplc="A73418A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95062B"/>
    <w:multiLevelType w:val="hybridMultilevel"/>
    <w:tmpl w:val="FF68CE94"/>
    <w:numStyleLink w:val="ImportedStyle1"/>
  </w:abstractNum>
  <w:abstractNum w:abstractNumId="9" w15:restartNumberingAfterBreak="0">
    <w:nsid w:val="52792A33"/>
    <w:multiLevelType w:val="hybridMultilevel"/>
    <w:tmpl w:val="362EC9EE"/>
    <w:lvl w:ilvl="0" w:tplc="13FC18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DD383D"/>
    <w:multiLevelType w:val="hybridMultilevel"/>
    <w:tmpl w:val="4C96AFEC"/>
    <w:lvl w:ilvl="0" w:tplc="571AFA76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6603FEE"/>
    <w:multiLevelType w:val="hybridMultilevel"/>
    <w:tmpl w:val="8E8874BC"/>
    <w:lvl w:ilvl="0" w:tplc="04090001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2" w15:restartNumberingAfterBreak="0">
    <w:nsid w:val="6AE3501E"/>
    <w:multiLevelType w:val="hybridMultilevel"/>
    <w:tmpl w:val="BF9A2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1B1583"/>
    <w:multiLevelType w:val="hybridMultilevel"/>
    <w:tmpl w:val="F2566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7A73C3"/>
    <w:multiLevelType w:val="hybridMultilevel"/>
    <w:tmpl w:val="A2CCD420"/>
    <w:lvl w:ilvl="0" w:tplc="5C9C22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F0371CB"/>
    <w:multiLevelType w:val="hybridMultilevel"/>
    <w:tmpl w:val="AE04836C"/>
    <w:lvl w:ilvl="0" w:tplc="13FC18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67396661">
    <w:abstractNumId w:val="15"/>
  </w:num>
  <w:num w:numId="2" w16cid:durableId="1076707002">
    <w:abstractNumId w:val="9"/>
  </w:num>
  <w:num w:numId="3" w16cid:durableId="787747648">
    <w:abstractNumId w:val="4"/>
  </w:num>
  <w:num w:numId="4" w16cid:durableId="97321354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19454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69225973">
    <w:abstractNumId w:val="6"/>
  </w:num>
  <w:num w:numId="7" w16cid:durableId="1736660075">
    <w:abstractNumId w:val="7"/>
  </w:num>
  <w:num w:numId="8" w16cid:durableId="1165196770">
    <w:abstractNumId w:val="12"/>
  </w:num>
  <w:num w:numId="9" w16cid:durableId="349989286">
    <w:abstractNumId w:val="14"/>
  </w:num>
  <w:num w:numId="10" w16cid:durableId="1107654151">
    <w:abstractNumId w:val="0"/>
  </w:num>
  <w:num w:numId="11" w16cid:durableId="1296135357">
    <w:abstractNumId w:val="13"/>
  </w:num>
  <w:num w:numId="12" w16cid:durableId="1440250513">
    <w:abstractNumId w:val="11"/>
  </w:num>
  <w:num w:numId="13" w16cid:durableId="1301155645">
    <w:abstractNumId w:val="1"/>
  </w:num>
  <w:num w:numId="14" w16cid:durableId="1407528464">
    <w:abstractNumId w:val="5"/>
  </w:num>
  <w:num w:numId="15" w16cid:durableId="1418212356">
    <w:abstractNumId w:val="8"/>
  </w:num>
  <w:num w:numId="16" w16cid:durableId="480538256">
    <w:abstractNumId w:val="3"/>
  </w:num>
  <w:num w:numId="17" w16cid:durableId="1923796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2D4"/>
    <w:rsid w:val="000522D4"/>
    <w:rsid w:val="00056784"/>
    <w:rsid w:val="00087D4F"/>
    <w:rsid w:val="00092BDC"/>
    <w:rsid w:val="000B7033"/>
    <w:rsid w:val="000C16D7"/>
    <w:rsid w:val="0011165F"/>
    <w:rsid w:val="001148EB"/>
    <w:rsid w:val="00150F42"/>
    <w:rsid w:val="00166875"/>
    <w:rsid w:val="00207CB8"/>
    <w:rsid w:val="00232760"/>
    <w:rsid w:val="0023577A"/>
    <w:rsid w:val="0024212A"/>
    <w:rsid w:val="002456EA"/>
    <w:rsid w:val="00260D4B"/>
    <w:rsid w:val="002A0A29"/>
    <w:rsid w:val="002B0A1F"/>
    <w:rsid w:val="002F5A1F"/>
    <w:rsid w:val="00310DC4"/>
    <w:rsid w:val="0035541B"/>
    <w:rsid w:val="003746BE"/>
    <w:rsid w:val="003B06DE"/>
    <w:rsid w:val="00420233"/>
    <w:rsid w:val="00451263"/>
    <w:rsid w:val="00540945"/>
    <w:rsid w:val="0055065F"/>
    <w:rsid w:val="005C4F40"/>
    <w:rsid w:val="005F3866"/>
    <w:rsid w:val="00603E9B"/>
    <w:rsid w:val="00610D7A"/>
    <w:rsid w:val="0064674E"/>
    <w:rsid w:val="00662EF5"/>
    <w:rsid w:val="00665C9A"/>
    <w:rsid w:val="006B73B2"/>
    <w:rsid w:val="00750B43"/>
    <w:rsid w:val="0077441F"/>
    <w:rsid w:val="007764DB"/>
    <w:rsid w:val="008156B3"/>
    <w:rsid w:val="00853E35"/>
    <w:rsid w:val="00876748"/>
    <w:rsid w:val="0092326B"/>
    <w:rsid w:val="0094709F"/>
    <w:rsid w:val="009A6E69"/>
    <w:rsid w:val="00A32EF4"/>
    <w:rsid w:val="00A94699"/>
    <w:rsid w:val="00AB0057"/>
    <w:rsid w:val="00AB6B90"/>
    <w:rsid w:val="00AD5F0F"/>
    <w:rsid w:val="00AE41E3"/>
    <w:rsid w:val="00B14681"/>
    <w:rsid w:val="00B403DC"/>
    <w:rsid w:val="00BA5CD3"/>
    <w:rsid w:val="00C006DD"/>
    <w:rsid w:val="00C36336"/>
    <w:rsid w:val="00C66E85"/>
    <w:rsid w:val="00C92BDF"/>
    <w:rsid w:val="00CD024C"/>
    <w:rsid w:val="00D1358F"/>
    <w:rsid w:val="00D13AC4"/>
    <w:rsid w:val="00D334E6"/>
    <w:rsid w:val="00DB713D"/>
    <w:rsid w:val="00E3475C"/>
    <w:rsid w:val="00E36870"/>
    <w:rsid w:val="00E40D4E"/>
    <w:rsid w:val="00E434AC"/>
    <w:rsid w:val="00E438A0"/>
    <w:rsid w:val="00EB3F8F"/>
    <w:rsid w:val="00EE6D69"/>
    <w:rsid w:val="00EE7602"/>
    <w:rsid w:val="00EF3E79"/>
    <w:rsid w:val="00EF6CDA"/>
    <w:rsid w:val="00F848CB"/>
    <w:rsid w:val="00FE3E18"/>
    <w:rsid w:val="00FF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12ADE1"/>
  <w15:chartTrackingRefBased/>
  <w15:docId w15:val="{9B5FEACD-298D-1E40-8A98-134459F86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nhideWhenUsed="1"/>
  </w:latentStyles>
  <w:style w:type="paragraph" w:default="1" w:styleId="Normal">
    <w:name w:val="Normal"/>
    <w:qFormat/>
    <w:rsid w:val="00A461AE"/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461AE"/>
    <w:pPr>
      <w:keepNext/>
      <w:outlineLvl w:val="0"/>
    </w:pPr>
    <w:rPr>
      <w:rFonts w:ascii="CG Times" w:hAnsi="CG Times"/>
      <w:i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A461AE"/>
    <w:pPr>
      <w:keepNext/>
      <w:outlineLvl w:val="1"/>
    </w:pPr>
    <w:rPr>
      <w:rFonts w:ascii="CG Times" w:hAnsi="CG Times"/>
      <w:b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A461AE"/>
    <w:pPr>
      <w:keepNext/>
      <w:outlineLvl w:val="6"/>
    </w:pPr>
    <w:rPr>
      <w:sz w:val="28"/>
      <w:lang w:val="x-none" w:eastAsia="x-none"/>
    </w:rPr>
  </w:style>
  <w:style w:type="paragraph" w:styleId="Heading9">
    <w:name w:val="heading 9"/>
    <w:basedOn w:val="Normal"/>
    <w:next w:val="Normal"/>
    <w:link w:val="Heading9Char"/>
    <w:qFormat/>
    <w:rsid w:val="00A461AE"/>
    <w:pPr>
      <w:keepNext/>
      <w:outlineLvl w:val="8"/>
    </w:pPr>
    <w:rPr>
      <w:rFonts w:ascii="CG Times" w:hAnsi="CG Times"/>
      <w:b/>
      <w:sz w:val="1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link w:val="Heading7"/>
    <w:rsid w:val="00A461AE"/>
    <w:rPr>
      <w:rFonts w:ascii="Times New Roman" w:eastAsia="Times New Roman" w:hAnsi="Times New Roman" w:cs="Times New Roman"/>
      <w:sz w:val="28"/>
      <w:szCs w:val="20"/>
    </w:rPr>
  </w:style>
  <w:style w:type="paragraph" w:styleId="Header">
    <w:name w:val="header"/>
    <w:basedOn w:val="Normal"/>
    <w:link w:val="HeaderChar"/>
    <w:rsid w:val="00A461AE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rsid w:val="00A461AE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Char">
    <w:name w:val="Heading 1 Char"/>
    <w:link w:val="Heading1"/>
    <w:rsid w:val="00A461AE"/>
    <w:rPr>
      <w:rFonts w:ascii="CG Times" w:eastAsia="Times New Roman" w:hAnsi="CG Times" w:cs="Times New Roman"/>
      <w:i/>
      <w:sz w:val="20"/>
      <w:szCs w:val="20"/>
    </w:rPr>
  </w:style>
  <w:style w:type="character" w:customStyle="1" w:styleId="Heading2Char">
    <w:name w:val="Heading 2 Char"/>
    <w:link w:val="Heading2"/>
    <w:rsid w:val="00A461AE"/>
    <w:rPr>
      <w:rFonts w:ascii="CG Times" w:eastAsia="Times New Roman" w:hAnsi="CG Times" w:cs="Times New Roman"/>
      <w:b/>
      <w:sz w:val="20"/>
      <w:szCs w:val="20"/>
    </w:rPr>
  </w:style>
  <w:style w:type="character" w:customStyle="1" w:styleId="Heading9Char">
    <w:name w:val="Heading 9 Char"/>
    <w:link w:val="Heading9"/>
    <w:rsid w:val="00A461AE"/>
    <w:rPr>
      <w:rFonts w:ascii="CG Times" w:eastAsia="Times New Roman" w:hAnsi="CG Times" w:cs="Times New Roman"/>
      <w:b/>
      <w:sz w:val="18"/>
      <w:szCs w:val="20"/>
    </w:rPr>
  </w:style>
  <w:style w:type="character" w:styleId="Hyperlink">
    <w:name w:val="Hyperlink"/>
    <w:rsid w:val="00A46EE5"/>
    <w:rPr>
      <w:color w:val="0000FF"/>
      <w:u w:val="single"/>
    </w:rPr>
  </w:style>
  <w:style w:type="paragraph" w:styleId="Title">
    <w:name w:val="Title"/>
    <w:basedOn w:val="Normal"/>
    <w:qFormat/>
    <w:rsid w:val="00A46EE5"/>
    <w:pPr>
      <w:jc w:val="center"/>
    </w:pPr>
    <w:rPr>
      <w:b/>
      <w:bCs/>
      <w:szCs w:val="24"/>
    </w:rPr>
  </w:style>
  <w:style w:type="paragraph" w:styleId="BodyText">
    <w:name w:val="Body Text"/>
    <w:basedOn w:val="Normal"/>
    <w:rsid w:val="00A46EE5"/>
    <w:pPr>
      <w:spacing w:after="120"/>
    </w:pPr>
    <w:rPr>
      <w:sz w:val="24"/>
      <w:szCs w:val="24"/>
    </w:rPr>
  </w:style>
  <w:style w:type="paragraph" w:styleId="NormalWeb">
    <w:name w:val="Normal (Web)"/>
    <w:basedOn w:val="Normal"/>
    <w:rsid w:val="00A46EE5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table" w:styleId="TableGrid">
    <w:name w:val="Table Grid"/>
    <w:basedOn w:val="TableNormal"/>
    <w:rsid w:val="00A56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6E18CD"/>
    <w:rPr>
      <w:rFonts w:ascii="Lucida Grande" w:hAnsi="Lucida Grande"/>
      <w:sz w:val="24"/>
      <w:szCs w:val="24"/>
      <w:lang w:val="x-none" w:eastAsia="x-none"/>
    </w:rPr>
  </w:style>
  <w:style w:type="character" w:customStyle="1" w:styleId="DocumentMapChar">
    <w:name w:val="Document Map Char"/>
    <w:link w:val="DocumentMap"/>
    <w:uiPriority w:val="99"/>
    <w:semiHidden/>
    <w:rsid w:val="006E18CD"/>
    <w:rPr>
      <w:rFonts w:ascii="Lucida Grande" w:eastAsia="Times New Roman" w:hAnsi="Lucida Grande"/>
      <w:sz w:val="24"/>
      <w:szCs w:val="24"/>
    </w:rPr>
  </w:style>
  <w:style w:type="paragraph" w:styleId="BalloonText">
    <w:name w:val="Balloon Text"/>
    <w:basedOn w:val="Normal"/>
    <w:semiHidden/>
    <w:rsid w:val="00EA3647"/>
    <w:rPr>
      <w:rFonts w:ascii="Tahoma" w:hAnsi="Tahoma" w:cs="Tahoma"/>
      <w:sz w:val="16"/>
      <w:szCs w:val="16"/>
    </w:rPr>
  </w:style>
  <w:style w:type="paragraph" w:customStyle="1" w:styleId="Body">
    <w:name w:val="Body"/>
    <w:rsid w:val="00EE7602"/>
    <w:pPr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</w:pPr>
    <w:rPr>
      <w:rFonts w:cs="Cambria"/>
      <w:color w:val="000000"/>
      <w:sz w:val="24"/>
      <w:szCs w:val="24"/>
      <w:u w:color="000000"/>
      <w:bdr w:val="nil"/>
      <w:shd w:val="clear" w:color="auto" w:fill="FFFFFF"/>
    </w:rPr>
  </w:style>
  <w:style w:type="numbering" w:customStyle="1" w:styleId="ImportedStyle1">
    <w:name w:val="Imported Style 1"/>
    <w:rsid w:val="00EE7602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usd_user\Desktop\MTMS%20Letterhead%205.0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C:\Documents and Settings\lausd_user\Desktop\MTMS Letterhead 5.09.dot</Template>
  <TotalTime>13</TotalTime>
  <Pages>4</Pages>
  <Words>982</Words>
  <Characters>5601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LAUSD</Company>
  <LinksUpToDate>false</LinksUpToDate>
  <CharactersWithSpaces>6570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LAUSD</dc:creator>
  <cp:keywords/>
  <cp:lastModifiedBy>Alvarez, Gabriel</cp:lastModifiedBy>
  <cp:revision>14</cp:revision>
  <cp:lastPrinted>2025-08-27T21:12:00Z</cp:lastPrinted>
  <dcterms:created xsi:type="dcterms:W3CDTF">2025-08-25T17:38:00Z</dcterms:created>
  <dcterms:modified xsi:type="dcterms:W3CDTF">2026-08-18T04:40:00Z</dcterms:modified>
</cp:coreProperties>
</file>